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74B" w:rsidRDefault="00FF674B" w:rsidP="00FE4343">
      <w:pPr>
        <w:pStyle w:val="Coordonnes"/>
        <w:jc w:val="both"/>
        <w:rPr>
          <w:rStyle w:val="Accentuation"/>
        </w:rPr>
      </w:pPr>
      <w:bookmarkStart w:id="0" w:name="_GoBack"/>
      <w:bookmarkEnd w:id="0"/>
      <w:r w:rsidRPr="00FF674B">
        <w:rPr>
          <w:rStyle w:val="Accentuatio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5698490</wp:posOffset>
                </wp:positionH>
                <wp:positionV relativeFrom="paragraph">
                  <wp:posOffset>-335915</wp:posOffset>
                </wp:positionV>
                <wp:extent cx="1269365" cy="1394460"/>
                <wp:effectExtent l="0" t="0" r="26035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BF1" w:rsidRDefault="004A7FA2" w:rsidP="00FF67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5418" cy="1302527"/>
                                  <wp:effectExtent l="0" t="0" r="0" b="0"/>
                                  <wp:docPr id="2" name="Image 2" descr="C:\Users\605554\Downloads\IMG_39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605554\Downloads\IMG_39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305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0BF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49589F" wp14:editId="09D9871C">
                                  <wp:extent cx="1083823" cy="1267992"/>
                                  <wp:effectExtent l="0" t="0" r="2540" b="889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scal Ferrari Ciciarell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058" cy="1271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0BF1" w:rsidRDefault="00190BF1" w:rsidP="00FF674B">
                            <w:pPr>
                              <w:jc w:val="center"/>
                            </w:pPr>
                          </w:p>
                          <w:p w:rsidR="00190BF1" w:rsidRDefault="00190BF1" w:rsidP="00FF674B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8.7pt;margin-top:-26.45pt;width:99.95pt;height:10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">
                <v:textbox>
                  <w:txbxContent>
                    <w:p w:rsidR="00190BF1" w:rsidRDefault="004A7FA2" w:rsidP="00FF674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5418" cy="1302527"/>
                            <wp:effectExtent l="0" t="0" r="0" b="0"/>
                            <wp:docPr id="2" name="Image 2" descr="C:\Users\605554\Downloads\IMG_39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605554\Downloads\IMG_39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305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0BF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49589F" wp14:editId="09D9871C">
                            <wp:extent cx="1083823" cy="1267992"/>
                            <wp:effectExtent l="0" t="0" r="2540" b="889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scal Ferrari Ciciarell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058" cy="1271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0BF1" w:rsidRDefault="00190BF1" w:rsidP="00FF674B">
                      <w:pPr>
                        <w:jc w:val="center"/>
                      </w:pPr>
                    </w:p>
                    <w:p w:rsidR="00190BF1" w:rsidRDefault="00190BF1" w:rsidP="00FF674B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674B" w:rsidRDefault="00FF674B" w:rsidP="00FE4343">
      <w:pPr>
        <w:pStyle w:val="Coordonnes"/>
        <w:jc w:val="both"/>
        <w:rPr>
          <w:rStyle w:val="Accentuation"/>
        </w:rPr>
      </w:pPr>
    </w:p>
    <w:p w:rsidR="00FF674B" w:rsidRDefault="00FF674B" w:rsidP="00FE4343">
      <w:pPr>
        <w:pStyle w:val="Coordonnes"/>
        <w:jc w:val="both"/>
        <w:rPr>
          <w:rStyle w:val="Accentuation"/>
        </w:rPr>
      </w:pPr>
    </w:p>
    <w:p w:rsidR="00FF674B" w:rsidRDefault="00A2370B" w:rsidP="00FE4343">
      <w:pPr>
        <w:pStyle w:val="Coordonnes"/>
        <w:jc w:val="both"/>
      </w:pPr>
      <w:sdt>
        <w:sdtPr>
          <w:rPr>
            <w:rStyle w:val="Accentuation"/>
          </w:rPr>
          <w:alias w:val="Entrez votre adresse e-mail :"/>
          <w:tag w:val="Entrez votre adresse e-mail :"/>
          <w:id w:val="1889536063"/>
          <w:placeholder>
            <w:docPart w:val="30D6B0871C3E4D65B48925BFFF0F4770"/>
          </w:placeholder>
          <w:temporary/>
          <w:showingPlcHdr/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>
          <w:rPr>
            <w:rStyle w:val="Policepardfaut"/>
            <w:color w:val="595959" w:themeColor="text1" w:themeTint="A6"/>
          </w:rPr>
        </w:sdtEndPr>
        <w:sdtContent>
          <w:r w:rsidR="00A71C6F" w:rsidRPr="007E3DA2">
            <w:rPr>
              <w:rStyle w:val="Accentuation"/>
              <w:lang w:bidi="fr-FR"/>
            </w:rPr>
            <w:t>E-mail</w:t>
          </w:r>
        </w:sdtContent>
      </w:sdt>
      <w:r w:rsidR="00FE4343">
        <w:rPr>
          <w:rStyle w:val="Accentuation"/>
        </w:rPr>
        <w:t xml:space="preserve"> : </w:t>
      </w:r>
      <w:r w:rsidR="004659A9">
        <w:rPr>
          <w:rStyle w:val="Accentuation"/>
        </w:rPr>
        <w:t>pascal.ferrariciciarelli@chu-nimes.fr</w:t>
      </w:r>
      <w:r w:rsidR="00FE4343">
        <w:rPr>
          <w:rStyle w:val="Accentuation"/>
        </w:rPr>
        <w:tab/>
      </w:r>
      <w:r w:rsidR="00FE4343">
        <w:rPr>
          <w:rStyle w:val="Accentuation"/>
        </w:rPr>
        <w:tab/>
      </w:r>
      <w:r w:rsidR="007E3DA2">
        <w:rPr>
          <w:lang w:bidi="fr-FR"/>
        </w:rPr>
        <w:br/>
      </w:r>
    </w:p>
    <w:p w:rsidR="009C4C2A" w:rsidRPr="00293282" w:rsidRDefault="00A2370B" w:rsidP="00FE4343">
      <w:pPr>
        <w:pStyle w:val="Coordonnes"/>
        <w:jc w:val="both"/>
      </w:pPr>
      <w:sdt>
        <w:sdtPr>
          <w:alias w:val="Entrez votre numéro de Poste téléphonique :"/>
          <w:tag w:val="Entrez votre numéro de Poste téléphonique :"/>
          <w:id w:val="599758962"/>
          <w:placeholder>
            <w:docPart w:val="BB39933950564D1289608FAD4F698507"/>
          </w:placeholder>
          <w:temporary/>
          <w:showingPlcHdr/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A71C6F" w:rsidRPr="00293282">
            <w:rPr>
              <w:lang w:bidi="fr-FR"/>
            </w:rPr>
            <w:t>Poste téléphonique</w:t>
          </w:r>
        </w:sdtContent>
      </w:sdt>
      <w:r w:rsidR="00FE4343">
        <w:t> :</w:t>
      </w:r>
      <w:r w:rsidR="007B59CF">
        <w:t xml:space="preserve"> 04 66 68 69 14</w:t>
      </w:r>
    </w:p>
    <w:p w:rsidR="009C4C2A" w:rsidRPr="00293282" w:rsidRDefault="00A2370B" w:rsidP="00293282">
      <w:pPr>
        <w:pStyle w:val="Titre"/>
      </w:pPr>
      <w:sdt>
        <w:sdtPr>
          <w:rPr>
            <w:caps w:val="0"/>
          </w:rPr>
          <w:alias w:val="Entrez votre nom :"/>
          <w:tag w:val="Entrez votre nom :"/>
          <w:id w:val="65386479"/>
          <w:placeholder>
            <w:docPart w:val="7C5085BB5CF84DAABACA3B0A591A160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 w:multiLine="1"/>
        </w:sdtPr>
        <w:sdtEndPr/>
        <w:sdtContent>
          <w:r w:rsidR="001D70AD">
            <w:rPr>
              <w:caps w:val="0"/>
            </w:rPr>
            <w:t>FERRARI CICIARELLI Pascal</w:t>
          </w:r>
        </w:sdtContent>
      </w:sdt>
    </w:p>
    <w:tbl>
      <w:tblPr>
        <w:tblStyle w:val="TableaudeCV"/>
        <w:tblW w:w="5010" w:type="pct"/>
        <w:tblLayout w:type="fixed"/>
        <w:tblCellMar>
          <w:bottom w:w="72" w:type="dxa"/>
        </w:tblCellMar>
        <w:tblLook w:val="04A0" w:firstRow="1" w:lastRow="0" w:firstColumn="1" w:lastColumn="0" w:noHBand="0" w:noVBand="1"/>
        <w:tblDescription w:val="Tableau de disposition de C.V."/>
      </w:tblPr>
      <w:tblGrid>
        <w:gridCol w:w="2194"/>
        <w:gridCol w:w="8600"/>
      </w:tblGrid>
      <w:tr w:rsidR="00FE4343" w:rsidRPr="00293282" w:rsidTr="00FF674B">
        <w:tc>
          <w:tcPr>
            <w:tcW w:w="1985" w:type="dxa"/>
          </w:tcPr>
          <w:p w:rsidR="00FE4343" w:rsidRPr="00293282" w:rsidRDefault="00FE4343" w:rsidP="00FF674B">
            <w:pPr>
              <w:pStyle w:val="Titre1"/>
            </w:pPr>
            <w:r>
              <w:t>FORMATION/ DIPLOMES</w:t>
            </w:r>
          </w:p>
        </w:tc>
        <w:tc>
          <w:tcPr>
            <w:tcW w:w="7780" w:type="dxa"/>
            <w:tcMar>
              <w:left w:w="274" w:type="dxa"/>
            </w:tcMar>
          </w:tcPr>
          <w:p w:rsidR="00FE4343" w:rsidRDefault="004659A9" w:rsidP="00FE4343">
            <w:pPr>
              <w:pStyle w:val="Listepuces"/>
              <w:numPr>
                <w:ilvl w:val="0"/>
                <w:numId w:val="14"/>
              </w:numPr>
            </w:pPr>
            <w:r>
              <w:t>Baccalauréat</w:t>
            </w:r>
            <w:r w:rsidR="00D7463B">
              <w:t xml:space="preserve"> Série </w:t>
            </w:r>
            <w:r w:rsidR="00877642">
              <w:t xml:space="preserve">D </w:t>
            </w:r>
            <w:r w:rsidR="00D7463B">
              <w:t>(Académie de Montpellier)</w:t>
            </w:r>
          </w:p>
          <w:p w:rsidR="00FE4343" w:rsidRDefault="004659A9" w:rsidP="00FE4343">
            <w:pPr>
              <w:pStyle w:val="Listepuces"/>
              <w:numPr>
                <w:ilvl w:val="0"/>
                <w:numId w:val="14"/>
              </w:numPr>
            </w:pPr>
            <w:r>
              <w:t>IDE</w:t>
            </w:r>
            <w:r w:rsidR="00FE4343">
              <w:t xml:space="preserve"> </w:t>
            </w:r>
            <w:r w:rsidR="00D7463B">
              <w:t>(IFSI E.ROUX, AP-HP)</w:t>
            </w:r>
            <w:r w:rsidR="00FE4343">
              <w:t xml:space="preserve">            </w:t>
            </w:r>
          </w:p>
          <w:p w:rsidR="00FE4343" w:rsidRDefault="00D7463B" w:rsidP="00FE4343">
            <w:pPr>
              <w:pStyle w:val="Listepuces"/>
              <w:numPr>
                <w:ilvl w:val="0"/>
                <w:numId w:val="14"/>
              </w:numPr>
            </w:pPr>
            <w:r>
              <w:t>Cadre de santé (IFCS de la Pitié-Salpêtrière, AP-HP)</w:t>
            </w:r>
            <w:r w:rsidR="00FE4343">
              <w:t xml:space="preserve">        </w:t>
            </w:r>
          </w:p>
          <w:p w:rsidR="00FE4343" w:rsidRPr="00293282" w:rsidRDefault="004659A9" w:rsidP="00D7463B">
            <w:pPr>
              <w:pStyle w:val="Listepuces"/>
              <w:numPr>
                <w:ilvl w:val="0"/>
                <w:numId w:val="14"/>
              </w:numPr>
            </w:pPr>
            <w:r>
              <w:t xml:space="preserve">U.F. </w:t>
            </w:r>
            <w:r w:rsidR="00A54040">
              <w:t xml:space="preserve">et U.V. </w:t>
            </w:r>
            <w:r w:rsidR="00D7463B">
              <w:t>de Santé publique, Démarche qualité, Méthodologie de la recherche, Psychosociologie, Fonction de Formation, Economie générale et Droit et Bioéthique (</w:t>
            </w:r>
            <w:r>
              <w:t>Univer</w:t>
            </w:r>
            <w:r w:rsidR="00D7463B">
              <w:t>sité Paris Dauphine et Paris 13)</w:t>
            </w:r>
            <w:r>
              <w:t xml:space="preserve">     </w:t>
            </w:r>
            <w:r w:rsidR="00FE4343">
              <w:t xml:space="preserve">    </w:t>
            </w:r>
          </w:p>
        </w:tc>
      </w:tr>
      <w:tr w:rsidR="00FE4343" w:rsidRPr="00293282" w:rsidTr="00FF674B">
        <w:tc>
          <w:tcPr>
            <w:tcW w:w="1985" w:type="dxa"/>
          </w:tcPr>
          <w:p w:rsidR="00FE4343" w:rsidRPr="00293282" w:rsidRDefault="00FE4343" w:rsidP="00FE4343">
            <w:pPr>
              <w:pStyle w:val="Titre1"/>
            </w:pPr>
            <w:r>
              <w:t>parcours professionnel</w:t>
            </w:r>
          </w:p>
        </w:tc>
        <w:tc>
          <w:tcPr>
            <w:tcW w:w="7780" w:type="dxa"/>
            <w:tcMar>
              <w:left w:w="274" w:type="dxa"/>
            </w:tcMar>
          </w:tcPr>
          <w:p w:rsidR="00FE4343" w:rsidRPr="00FE4343" w:rsidRDefault="00FE4343" w:rsidP="00FE4343">
            <w:pPr>
              <w:pStyle w:val="Titre2"/>
              <w:spacing w:before="60"/>
              <w:rPr>
                <w:i/>
                <w:caps w:val="0"/>
                <w:u w:val="single"/>
              </w:rPr>
            </w:pPr>
            <w:r w:rsidRPr="00FE4343">
              <w:rPr>
                <w:i/>
                <w:caps w:val="0"/>
                <w:u w:val="single"/>
              </w:rPr>
              <w:t>Secteur sanitaire et social</w:t>
            </w:r>
          </w:p>
          <w:p w:rsidR="00FE4343" w:rsidRDefault="00FE4343" w:rsidP="00FE4343">
            <w:pPr>
              <w:pStyle w:val="Listepuces"/>
              <w:numPr>
                <w:ilvl w:val="0"/>
                <w:numId w:val="14"/>
              </w:numPr>
            </w:pPr>
            <w:r>
              <w:t xml:space="preserve">  </w:t>
            </w:r>
            <w:r w:rsidR="00D7463B">
              <w:t>Groupe hospitalier Sainte Perine-Chardon Lagache-Rossini (AP-HP)</w:t>
            </w:r>
            <w:r w:rsidR="007B59CF">
              <w:t xml:space="preserve"> : </w:t>
            </w:r>
            <w:r w:rsidR="004659A9">
              <w:t xml:space="preserve">Secteur Médecine gériatrique </w:t>
            </w:r>
            <w:r w:rsidR="00C713EF">
              <w:t xml:space="preserve">en qualité d’IDE </w:t>
            </w:r>
            <w:r w:rsidR="00DA2E23">
              <w:t>(SSR, SLD, USP</w:t>
            </w:r>
            <w:r w:rsidR="004659A9">
              <w:t>)</w:t>
            </w:r>
            <w:r>
              <w:t xml:space="preserve">            </w:t>
            </w:r>
          </w:p>
          <w:p w:rsidR="00D7463B" w:rsidRDefault="00FE4343" w:rsidP="00D7463B">
            <w:pPr>
              <w:pStyle w:val="Listepuces"/>
              <w:numPr>
                <w:ilvl w:val="0"/>
                <w:numId w:val="14"/>
              </w:numPr>
            </w:pPr>
            <w:r>
              <w:t xml:space="preserve">  </w:t>
            </w:r>
            <w:r w:rsidR="00D7463B">
              <w:t xml:space="preserve">Hôpital de la Pitié-Salpêtrière (AP-HP) </w:t>
            </w:r>
            <w:r w:rsidR="007B59CF">
              <w:t xml:space="preserve">: </w:t>
            </w:r>
          </w:p>
          <w:p w:rsidR="00FE4343" w:rsidRDefault="004659A9" w:rsidP="00D7463B">
            <w:pPr>
              <w:pStyle w:val="Listepuces"/>
              <w:numPr>
                <w:ilvl w:val="0"/>
                <w:numId w:val="0"/>
              </w:numPr>
              <w:ind w:left="720"/>
            </w:pPr>
            <w:r>
              <w:t>Secteur Neurologie</w:t>
            </w:r>
            <w:r w:rsidR="00A54040">
              <w:t xml:space="preserve"> en qualité de cadre de santé </w:t>
            </w:r>
            <w:r w:rsidR="00C713EF">
              <w:t>(SLD)</w:t>
            </w:r>
            <w:r w:rsidR="00FE4343">
              <w:t xml:space="preserve">           </w:t>
            </w:r>
          </w:p>
          <w:p w:rsidR="00D7463B" w:rsidRDefault="00FE4343" w:rsidP="00C713EF">
            <w:pPr>
              <w:pStyle w:val="Listepuces"/>
              <w:numPr>
                <w:ilvl w:val="0"/>
                <w:numId w:val="14"/>
              </w:numPr>
            </w:pPr>
            <w:r>
              <w:t xml:space="preserve">  </w:t>
            </w:r>
            <w:r w:rsidR="00D7463B">
              <w:t>Hôpital Gériatrique de Jouarre</w:t>
            </w:r>
            <w:r w:rsidR="007B59CF">
              <w:t xml:space="preserve"> : </w:t>
            </w:r>
          </w:p>
          <w:p w:rsidR="007B59CF" w:rsidRDefault="004659A9" w:rsidP="00D7463B">
            <w:pPr>
              <w:pStyle w:val="Listepuces"/>
              <w:numPr>
                <w:ilvl w:val="0"/>
                <w:numId w:val="0"/>
              </w:numPr>
              <w:ind w:left="720"/>
            </w:pPr>
            <w:r>
              <w:t>Secteur médico-social</w:t>
            </w:r>
            <w:r w:rsidR="00C713EF">
              <w:t xml:space="preserve"> en qualité de cadre de santé</w:t>
            </w:r>
            <w:r w:rsidR="00A54040">
              <w:t xml:space="preserve"> </w:t>
            </w:r>
            <w:r w:rsidR="00C713EF">
              <w:t>(SSR, EHPAD, PASA, UHR)</w:t>
            </w:r>
            <w:r w:rsidR="00FE4343">
              <w:t xml:space="preserve"> </w:t>
            </w:r>
          </w:p>
          <w:p w:rsidR="00FE4343" w:rsidRPr="00D7463B" w:rsidRDefault="00FE4343" w:rsidP="00A16DD8">
            <w:pPr>
              <w:pStyle w:val="Listepuces"/>
              <w:numPr>
                <w:ilvl w:val="0"/>
                <w:numId w:val="14"/>
              </w:numPr>
            </w:pPr>
            <w:r>
              <w:t xml:space="preserve">  </w:t>
            </w:r>
            <w:r w:rsidR="007B59CF" w:rsidRPr="00D7463B">
              <w:t xml:space="preserve">Formateur en IFSI </w:t>
            </w:r>
            <w:r w:rsidR="00D7463B" w:rsidRPr="00D7463B">
              <w:t xml:space="preserve">de Bichat et de Saint Louis (AP-HP) et IFSI-IFAS de Mâcon </w:t>
            </w:r>
            <w:r w:rsidR="007B59CF" w:rsidRPr="00D7463B">
              <w:t>et depuis le 4 janvier 2021 à l’IFM</w:t>
            </w:r>
            <w:r w:rsidR="00A16DD8">
              <w:t>S du CHU de Nîmes</w:t>
            </w:r>
          </w:p>
          <w:p w:rsidR="00FE4343" w:rsidRPr="00D7463B" w:rsidRDefault="00FE4343" w:rsidP="00D7463B">
            <w:pPr>
              <w:pStyle w:val="Titre2"/>
              <w:spacing w:before="60"/>
              <w:rPr>
                <w:i/>
                <w:caps w:val="0"/>
                <w:u w:val="single"/>
              </w:rPr>
            </w:pPr>
            <w:r>
              <w:rPr>
                <w:i/>
                <w:caps w:val="0"/>
                <w:u w:val="single"/>
              </w:rPr>
              <w:t>Autres secteurs</w:t>
            </w:r>
            <w:r w:rsidR="007B59CF">
              <w:rPr>
                <w:i/>
                <w:caps w:val="0"/>
                <w:u w:val="single"/>
              </w:rPr>
              <w:t xml:space="preserve"> </w:t>
            </w:r>
          </w:p>
          <w:p w:rsidR="00FE4343" w:rsidRPr="00293282" w:rsidRDefault="00FE4343" w:rsidP="00A16DD8">
            <w:pPr>
              <w:pStyle w:val="Listepuces"/>
              <w:numPr>
                <w:ilvl w:val="0"/>
                <w:numId w:val="14"/>
              </w:numPr>
            </w:pPr>
            <w:r>
              <w:t xml:space="preserve">   </w:t>
            </w:r>
            <w:r w:rsidR="004659A9">
              <w:t xml:space="preserve">Formation continue </w:t>
            </w:r>
            <w:r w:rsidR="00C713EF">
              <w:t>(Ethique et soins)</w:t>
            </w:r>
            <w:r w:rsidR="00D7463B">
              <w:t xml:space="preserve">, </w:t>
            </w:r>
            <w:r w:rsidR="00A16DD8">
              <w:t xml:space="preserve">Equipe médicale et paramédicale Centre Hospitalier de </w:t>
            </w:r>
            <w:r w:rsidR="00D7463B">
              <w:t>Mâcon</w:t>
            </w:r>
          </w:p>
        </w:tc>
      </w:tr>
      <w:tr w:rsidR="00FE4343" w:rsidRPr="00293282" w:rsidTr="00FF674B">
        <w:tc>
          <w:tcPr>
            <w:tcW w:w="1985" w:type="dxa"/>
          </w:tcPr>
          <w:p w:rsidR="00FE4343" w:rsidRPr="00FF674B" w:rsidRDefault="00FF674B" w:rsidP="00FF674B">
            <w:pPr>
              <w:pStyle w:val="Titre1"/>
              <w:rPr>
                <w:caps w:val="0"/>
              </w:rPr>
            </w:pPr>
            <w:r w:rsidRPr="00FF674B">
              <w:rPr>
                <w:caps w:val="0"/>
              </w:rPr>
              <w:t xml:space="preserve">AUTRES MISSIONS intra </w:t>
            </w:r>
            <w:r>
              <w:rPr>
                <w:caps w:val="0"/>
              </w:rPr>
              <w:t>&amp;</w:t>
            </w:r>
            <w:r w:rsidRPr="00FF674B">
              <w:rPr>
                <w:caps w:val="0"/>
              </w:rPr>
              <w:t xml:space="preserve"> Extra CHU</w:t>
            </w:r>
          </w:p>
        </w:tc>
        <w:tc>
          <w:tcPr>
            <w:tcW w:w="7780" w:type="dxa"/>
            <w:tcMar>
              <w:left w:w="274" w:type="dxa"/>
            </w:tcMar>
          </w:tcPr>
          <w:p w:rsidR="00FF674B" w:rsidRPr="00A16DD8" w:rsidRDefault="00FF674B" w:rsidP="00A16DD8">
            <w:pPr>
              <w:pStyle w:val="Listepuces"/>
              <w:numPr>
                <w:ilvl w:val="0"/>
                <w:numId w:val="14"/>
              </w:numPr>
            </w:pPr>
            <w:r>
              <w:t xml:space="preserve">  </w:t>
            </w:r>
            <w:r w:rsidR="00C713EF" w:rsidRPr="00A16DD8">
              <w:t>Représentant du collège IDE à la C.L.S.S.I.</w:t>
            </w:r>
            <w:r w:rsidRPr="00A16DD8">
              <w:t xml:space="preserve">  </w:t>
            </w:r>
            <w:r w:rsidR="00A16DD8" w:rsidRPr="00A16DD8">
              <w:t>Groupe hospitalier Sainte Perine-Chardon Lagache-Rossini (AP-HP), pendant 7 ans</w:t>
            </w:r>
          </w:p>
          <w:p w:rsidR="00FF674B" w:rsidRPr="00A16DD8" w:rsidRDefault="00C713EF" w:rsidP="00A16DD8">
            <w:pPr>
              <w:pStyle w:val="Listepuces"/>
              <w:numPr>
                <w:ilvl w:val="0"/>
                <w:numId w:val="14"/>
              </w:numPr>
            </w:pPr>
            <w:r w:rsidRPr="00A16DD8">
              <w:t xml:space="preserve">  Représentant du collège CADRE à la </w:t>
            </w:r>
            <w:r w:rsidR="00A16DD8" w:rsidRPr="00A16DD8">
              <w:t>C.L.I.R.M.T. Hôpital Gériatrique de Jouarre pendant 3 ans</w:t>
            </w:r>
          </w:p>
          <w:p w:rsidR="00FF674B" w:rsidRDefault="00FF674B" w:rsidP="00FF674B">
            <w:pPr>
              <w:pStyle w:val="Listepuces"/>
              <w:numPr>
                <w:ilvl w:val="0"/>
                <w:numId w:val="14"/>
              </w:numPr>
            </w:pPr>
            <w:r>
              <w:t xml:space="preserve">  </w:t>
            </w:r>
            <w:r w:rsidR="00C713EF">
              <w:t xml:space="preserve">Représentant du collège FORMATEUR à la C.L.I.R.M.T.  </w:t>
            </w:r>
            <w:r w:rsidR="007B59CF">
              <w:t xml:space="preserve"> </w:t>
            </w:r>
            <w:r w:rsidR="00A16DD8">
              <w:t>pendant 3 ans</w:t>
            </w:r>
            <w:r w:rsidR="00C713EF">
              <w:t xml:space="preserve">        </w:t>
            </w:r>
            <w:r>
              <w:t xml:space="preserve">             </w:t>
            </w:r>
          </w:p>
          <w:p w:rsidR="00FF674B" w:rsidRDefault="00C713EF" w:rsidP="00FF674B">
            <w:pPr>
              <w:pStyle w:val="Listepuces"/>
              <w:numPr>
                <w:ilvl w:val="0"/>
                <w:numId w:val="14"/>
              </w:numPr>
            </w:pPr>
            <w:r>
              <w:t xml:space="preserve">  Membre du conseil de Pôle des maladies du système nerveux</w:t>
            </w:r>
            <w:r w:rsidR="007B59CF">
              <w:t xml:space="preserve"> </w:t>
            </w:r>
            <w:r w:rsidR="00A16DD8">
              <w:t>pendant 1 an</w:t>
            </w:r>
            <w:r w:rsidR="00FF674B">
              <w:t xml:space="preserve">               </w:t>
            </w:r>
          </w:p>
          <w:p w:rsidR="00C713EF" w:rsidRDefault="00C713EF" w:rsidP="00FF674B">
            <w:pPr>
              <w:pStyle w:val="Listepuces"/>
              <w:numPr>
                <w:ilvl w:val="0"/>
                <w:numId w:val="14"/>
              </w:numPr>
            </w:pPr>
            <w:r>
              <w:lastRenderedPageBreak/>
              <w:t xml:space="preserve">  Membre référent cellule Gestion du risque infectieux</w:t>
            </w:r>
            <w:r w:rsidR="007B59CF">
              <w:t xml:space="preserve"> </w:t>
            </w:r>
            <w:r w:rsidR="00A16DD8">
              <w:t xml:space="preserve">pendant 4 ans    </w:t>
            </w:r>
          </w:p>
          <w:p w:rsidR="00FE4343" w:rsidRPr="00293282" w:rsidRDefault="00C713EF" w:rsidP="00A16DD8">
            <w:pPr>
              <w:pStyle w:val="Listepuces"/>
              <w:numPr>
                <w:ilvl w:val="0"/>
                <w:numId w:val="14"/>
              </w:numPr>
            </w:pPr>
            <w:r>
              <w:t xml:space="preserve">  Membre de l’I.C.O.G.I.</w:t>
            </w:r>
            <w:r w:rsidR="00FF674B">
              <w:t xml:space="preserve"> </w:t>
            </w:r>
            <w:r w:rsidR="00A16DD8">
              <w:t>pendant 4 ans</w:t>
            </w:r>
            <w:r w:rsidR="00FF674B">
              <w:t xml:space="preserve">    </w:t>
            </w:r>
          </w:p>
        </w:tc>
      </w:tr>
      <w:tr w:rsidR="00FF674B" w:rsidRPr="00293282" w:rsidTr="00FF674B">
        <w:tc>
          <w:tcPr>
            <w:tcW w:w="1985" w:type="dxa"/>
          </w:tcPr>
          <w:p w:rsidR="00FF674B" w:rsidRPr="00293282" w:rsidRDefault="00FF674B" w:rsidP="00FF674B">
            <w:pPr>
              <w:pStyle w:val="Titre1"/>
            </w:pPr>
            <w:r>
              <w:lastRenderedPageBreak/>
              <w:t>PUBLICATIONS</w:t>
            </w:r>
          </w:p>
        </w:tc>
        <w:tc>
          <w:tcPr>
            <w:tcW w:w="7780" w:type="dxa"/>
            <w:tcMar>
              <w:left w:w="274" w:type="dxa"/>
            </w:tcMar>
          </w:tcPr>
          <w:p w:rsidR="00FF674B" w:rsidRDefault="00F24885" w:rsidP="00F24885">
            <w:pPr>
              <w:pStyle w:val="Listepuces"/>
              <w:numPr>
                <w:ilvl w:val="0"/>
                <w:numId w:val="14"/>
              </w:numPr>
            </w:pPr>
            <w:r>
              <w:t>Dossier</w:t>
            </w:r>
            <w:r w:rsidR="004659A9">
              <w:t xml:space="preserve"> professionnel </w:t>
            </w:r>
            <w:r>
              <w:t>« </w:t>
            </w:r>
            <w:r w:rsidRPr="00F24885">
              <w:t>Ethique, équipe et fin de vie - Soutenir, accompagner, soigner</w:t>
            </w:r>
            <w:r>
              <w:t xml:space="preserve"> » </w:t>
            </w:r>
            <w:r w:rsidR="00190BF1">
              <w:t xml:space="preserve">Revue soins </w:t>
            </w:r>
            <w:r>
              <w:t xml:space="preserve">Gérontologie </w:t>
            </w:r>
            <w:r w:rsidR="00190BF1">
              <w:t>N°</w:t>
            </w:r>
            <w:r>
              <w:t>55, pages 15-30, 2005</w:t>
            </w:r>
            <w:r w:rsidR="00FF674B">
              <w:t xml:space="preserve">             </w:t>
            </w:r>
          </w:p>
          <w:p w:rsidR="00FF674B" w:rsidRPr="00293282" w:rsidRDefault="004659A9" w:rsidP="00DD20A0">
            <w:pPr>
              <w:pStyle w:val="Listepuces"/>
              <w:numPr>
                <w:ilvl w:val="0"/>
                <w:numId w:val="14"/>
              </w:numPr>
            </w:pPr>
            <w:r>
              <w:t>Artic</w:t>
            </w:r>
            <w:r w:rsidR="00A54040">
              <w:t xml:space="preserve">le professionnel  </w:t>
            </w:r>
            <w:r w:rsidR="00DD20A0">
              <w:t>« </w:t>
            </w:r>
            <w:r w:rsidR="00DD20A0" w:rsidRPr="00DD20A0">
              <w:t>Vie d'une unité de soins palliatifs, des exigences éthiques au quotidien</w:t>
            </w:r>
            <w:r w:rsidR="00DD20A0">
              <w:t xml:space="preserve"> » </w:t>
            </w:r>
            <w:r w:rsidR="00DD20A0" w:rsidRPr="00DD20A0">
              <w:t>Revue soins Gérontologie N°55</w:t>
            </w:r>
            <w:r w:rsidR="00DD20A0">
              <w:t>, pages 25-26, 2005</w:t>
            </w:r>
            <w:r w:rsidR="00A54040">
              <w:t xml:space="preserve">            </w:t>
            </w:r>
            <w:r w:rsidR="00FF674B">
              <w:t xml:space="preserve">     </w:t>
            </w:r>
            <w:r w:rsidR="00A54040">
              <w:t xml:space="preserve">  </w:t>
            </w:r>
            <w:r w:rsidR="00FF674B">
              <w:t xml:space="preserve">        </w:t>
            </w:r>
          </w:p>
        </w:tc>
      </w:tr>
      <w:tr w:rsidR="00FF674B" w:rsidRPr="00A54040" w:rsidTr="00FF674B">
        <w:tc>
          <w:tcPr>
            <w:tcW w:w="1985" w:type="dxa"/>
          </w:tcPr>
          <w:p w:rsidR="00FF674B" w:rsidRDefault="00FF674B" w:rsidP="00FF674B">
            <w:pPr>
              <w:pStyle w:val="Titre1"/>
            </w:pPr>
            <w:r>
              <w:t>informations complementaires</w:t>
            </w:r>
          </w:p>
        </w:tc>
        <w:tc>
          <w:tcPr>
            <w:tcW w:w="7780" w:type="dxa"/>
            <w:tcMar>
              <w:left w:w="274" w:type="dxa"/>
            </w:tcMar>
          </w:tcPr>
          <w:p w:rsidR="00FF674B" w:rsidRDefault="00FF674B" w:rsidP="00FF674B">
            <w:pPr>
              <w:pStyle w:val="Listepuces"/>
              <w:numPr>
                <w:ilvl w:val="0"/>
                <w:numId w:val="14"/>
              </w:numPr>
            </w:pPr>
            <w:r>
              <w:t>Langues :</w:t>
            </w:r>
            <w:r w:rsidR="004659A9">
              <w:t xml:space="preserve"> Italien (écrit et parlé)</w:t>
            </w:r>
          </w:p>
          <w:p w:rsidR="00FF674B" w:rsidRPr="00A54040" w:rsidRDefault="00A54040" w:rsidP="007B59CF">
            <w:pPr>
              <w:pStyle w:val="Listepuces"/>
              <w:numPr>
                <w:ilvl w:val="0"/>
                <w:numId w:val="14"/>
              </w:numPr>
              <w:rPr>
                <w:lang w:val="en-US"/>
              </w:rPr>
            </w:pPr>
            <w:r w:rsidRPr="00A54040">
              <w:rPr>
                <w:lang w:val="en-US"/>
              </w:rPr>
              <w:t>Informatique</w:t>
            </w:r>
            <w:r w:rsidR="007B59CF">
              <w:rPr>
                <w:lang w:val="en-US"/>
              </w:rPr>
              <w:t xml:space="preserve"> </w:t>
            </w:r>
            <w:r w:rsidRPr="00A54040">
              <w:rPr>
                <w:lang w:val="en-US"/>
              </w:rPr>
              <w:t>:</w:t>
            </w:r>
            <w:r w:rsidR="004659A9" w:rsidRPr="00A54040">
              <w:rPr>
                <w:lang w:val="en-US"/>
              </w:rPr>
              <w:t xml:space="preserve"> Microsoft office, W</w:t>
            </w:r>
            <w:r w:rsidRPr="00A54040">
              <w:rPr>
                <w:lang w:val="en-US"/>
              </w:rPr>
              <w:t>inifsi, Winhebdo, Formeis, The</w:t>
            </w:r>
            <w:r>
              <w:rPr>
                <w:lang w:val="en-US"/>
              </w:rPr>
              <w:t>ïa.</w:t>
            </w:r>
            <w:r w:rsidR="00FF674B" w:rsidRPr="00A54040">
              <w:rPr>
                <w:lang w:val="en-US"/>
              </w:rPr>
              <w:t xml:space="preserve">       </w:t>
            </w:r>
          </w:p>
        </w:tc>
      </w:tr>
    </w:tbl>
    <w:p w:rsidR="008F11E2" w:rsidRPr="00A54040" w:rsidRDefault="008F11E2" w:rsidP="000A0D31">
      <w:pPr>
        <w:rPr>
          <w:lang w:val="en-US"/>
        </w:rPr>
      </w:pPr>
    </w:p>
    <w:sectPr w:rsidR="008F11E2" w:rsidRPr="00A54040" w:rsidSect="00FF674B">
      <w:footerReference w:type="default" r:id="rId10"/>
      <w:pgSz w:w="11906" w:h="16838" w:code="9"/>
      <w:pgMar w:top="567" w:right="567" w:bottom="567" w:left="567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70B" w:rsidRDefault="00A2370B">
      <w:pPr>
        <w:spacing w:after="0" w:line="240" w:lineRule="auto"/>
      </w:pPr>
      <w:r>
        <w:separator/>
      </w:r>
    </w:p>
    <w:p w:rsidR="00A2370B" w:rsidRDefault="00A2370B"/>
    <w:p w:rsidR="00A2370B" w:rsidRDefault="00A2370B"/>
  </w:endnote>
  <w:endnote w:type="continuationSeparator" w:id="0">
    <w:p w:rsidR="00A2370B" w:rsidRDefault="00A2370B">
      <w:pPr>
        <w:spacing w:after="0" w:line="240" w:lineRule="auto"/>
      </w:pPr>
      <w:r>
        <w:continuationSeparator/>
      </w:r>
    </w:p>
    <w:p w:rsidR="00A2370B" w:rsidRDefault="00A2370B"/>
    <w:p w:rsidR="00A2370B" w:rsidRDefault="00A237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audeCV"/>
      <w:tblW w:w="5000" w:type="pct"/>
      <w:tblBorders>
        <w:top w:val="single" w:sz="4" w:space="0" w:color="2E74B5" w:themeColor="accent1" w:themeShade="BF"/>
        <w:bottom w:val="none" w:sz="0" w:space="0" w:color="auto"/>
        <w:insideH w:val="none" w:sz="0" w:space="0" w:color="auto"/>
      </w:tblBorders>
      <w:tblLook w:val="04A0" w:firstRow="1" w:lastRow="0" w:firstColumn="1" w:lastColumn="0" w:noHBand="0" w:noVBand="1"/>
      <w:tblDescription w:val="Tableau de disposition de pied de page"/>
    </w:tblPr>
    <w:tblGrid>
      <w:gridCol w:w="3462"/>
      <w:gridCol w:w="7310"/>
    </w:tblGrid>
    <w:tr w:rsidR="00190BF1" w:rsidTr="001E7033">
      <w:tc>
        <w:tcPr>
          <w:tcW w:w="3240" w:type="dxa"/>
        </w:tcPr>
        <w:p w:rsidR="00190BF1" w:rsidRDefault="00190BF1" w:rsidP="004659A9">
          <w:pPr>
            <w:pStyle w:val="Pieddepage"/>
          </w:pPr>
          <w:r w:rsidRPr="008F11E2">
            <w:rPr>
              <w:lang w:bidi="fr-FR"/>
            </w:rPr>
            <w:t>Page </w:t>
          </w:r>
          <w:r w:rsidRPr="008F11E2">
            <w:rPr>
              <w:lang w:bidi="fr-FR"/>
            </w:rPr>
            <w:fldChar w:fldCharType="begin"/>
          </w:r>
          <w:r w:rsidRPr="008F11E2">
            <w:rPr>
              <w:lang w:bidi="fr-FR"/>
            </w:rPr>
            <w:instrText xml:space="preserve"> PAGE </w:instrText>
          </w:r>
          <w:r w:rsidRPr="008F11E2">
            <w:rPr>
              <w:lang w:bidi="fr-FR"/>
            </w:rPr>
            <w:fldChar w:fldCharType="separate"/>
          </w:r>
          <w:r w:rsidR="00A16DD8">
            <w:rPr>
              <w:noProof/>
              <w:lang w:bidi="fr-FR"/>
            </w:rPr>
            <w:t>2</w:t>
          </w:r>
          <w:r w:rsidRPr="008F11E2">
            <w:rPr>
              <w:lang w:bidi="fr-FR"/>
            </w:rPr>
            <w:fldChar w:fldCharType="end"/>
          </w:r>
        </w:p>
      </w:tc>
      <w:tc>
        <w:tcPr>
          <w:tcW w:w="6840" w:type="dxa"/>
        </w:tcPr>
        <w:p w:rsidR="00190BF1" w:rsidRDefault="00A2370B" w:rsidP="001E7033">
          <w:pPr>
            <w:pStyle w:val="Pieddepage-Aligndroite"/>
          </w:pPr>
          <w:sdt>
            <w:sdtPr>
              <w:alias w:val="Entrez votre nom :"/>
              <w:tag w:val="Entrez votre nom :"/>
              <w:id w:val="1942648725"/>
              <w:placeholder>
                <w:docPart w:val="BE571D939CFF4A6CADCD9C82C60D468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r w:rsidR="001D70AD">
                <w:t>FERRARI CICIARELLI Pascal</w:t>
              </w:r>
            </w:sdtContent>
          </w:sdt>
        </w:p>
      </w:tc>
    </w:tr>
  </w:tbl>
  <w:p w:rsidR="00190BF1" w:rsidRDefault="00190BF1" w:rsidP="008F11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70B" w:rsidRDefault="00A2370B">
      <w:pPr>
        <w:spacing w:after="0" w:line="240" w:lineRule="auto"/>
      </w:pPr>
      <w:r>
        <w:separator/>
      </w:r>
    </w:p>
    <w:p w:rsidR="00A2370B" w:rsidRDefault="00A2370B"/>
    <w:p w:rsidR="00A2370B" w:rsidRDefault="00A2370B"/>
  </w:footnote>
  <w:footnote w:type="continuationSeparator" w:id="0">
    <w:p w:rsidR="00A2370B" w:rsidRDefault="00A2370B">
      <w:pPr>
        <w:spacing w:after="0" w:line="240" w:lineRule="auto"/>
      </w:pPr>
      <w:r>
        <w:continuationSeparator/>
      </w:r>
    </w:p>
    <w:p w:rsidR="00A2370B" w:rsidRDefault="00A2370B"/>
    <w:p w:rsidR="00A2370B" w:rsidRDefault="00A237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C25B8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CD32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18CD6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8627A0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5E666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D841B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C0705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B4F236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2A00F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58AC0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9202C2"/>
    <w:multiLevelType w:val="hybridMultilevel"/>
    <w:tmpl w:val="4336D532"/>
    <w:lvl w:ilvl="0" w:tplc="DD2C7A3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A0605"/>
    <w:multiLevelType w:val="hybridMultilevel"/>
    <w:tmpl w:val="1EBC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A04D0"/>
    <w:multiLevelType w:val="hybridMultilevel"/>
    <w:tmpl w:val="B6489070"/>
    <w:lvl w:ilvl="0" w:tplc="93A002B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A2711"/>
    <w:multiLevelType w:val="hybridMultilevel"/>
    <w:tmpl w:val="CADAA9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43"/>
    <w:rsid w:val="00004F39"/>
    <w:rsid w:val="0007274C"/>
    <w:rsid w:val="000A0D31"/>
    <w:rsid w:val="00137ACA"/>
    <w:rsid w:val="001571F3"/>
    <w:rsid w:val="00190BF1"/>
    <w:rsid w:val="001D70AD"/>
    <w:rsid w:val="001E7033"/>
    <w:rsid w:val="001F2802"/>
    <w:rsid w:val="0022794A"/>
    <w:rsid w:val="002327C6"/>
    <w:rsid w:val="0028156A"/>
    <w:rsid w:val="00281A67"/>
    <w:rsid w:val="002828A5"/>
    <w:rsid w:val="00292475"/>
    <w:rsid w:val="00293282"/>
    <w:rsid w:val="002B2EA8"/>
    <w:rsid w:val="00306857"/>
    <w:rsid w:val="003341C4"/>
    <w:rsid w:val="00340376"/>
    <w:rsid w:val="003C6E1D"/>
    <w:rsid w:val="003F47D0"/>
    <w:rsid w:val="00415C27"/>
    <w:rsid w:val="00430D74"/>
    <w:rsid w:val="004363AC"/>
    <w:rsid w:val="004659A9"/>
    <w:rsid w:val="004857EE"/>
    <w:rsid w:val="00486FF2"/>
    <w:rsid w:val="004A7FA2"/>
    <w:rsid w:val="00545EBD"/>
    <w:rsid w:val="005B6F3B"/>
    <w:rsid w:val="005C76B0"/>
    <w:rsid w:val="006039A6"/>
    <w:rsid w:val="00681958"/>
    <w:rsid w:val="006E0C31"/>
    <w:rsid w:val="00745617"/>
    <w:rsid w:val="0076504D"/>
    <w:rsid w:val="00776552"/>
    <w:rsid w:val="007B59CF"/>
    <w:rsid w:val="007E3DA2"/>
    <w:rsid w:val="007E59B8"/>
    <w:rsid w:val="007F70C7"/>
    <w:rsid w:val="00824E24"/>
    <w:rsid w:val="008362E3"/>
    <w:rsid w:val="00847604"/>
    <w:rsid w:val="00877642"/>
    <w:rsid w:val="00895AA3"/>
    <w:rsid w:val="008D4433"/>
    <w:rsid w:val="008F11E2"/>
    <w:rsid w:val="00973159"/>
    <w:rsid w:val="0097602F"/>
    <w:rsid w:val="00986F49"/>
    <w:rsid w:val="00994576"/>
    <w:rsid w:val="009B4D16"/>
    <w:rsid w:val="009B5D1A"/>
    <w:rsid w:val="009C2979"/>
    <w:rsid w:val="009C4C2A"/>
    <w:rsid w:val="00A16DD8"/>
    <w:rsid w:val="00A2370B"/>
    <w:rsid w:val="00A26F13"/>
    <w:rsid w:val="00A401F5"/>
    <w:rsid w:val="00A42251"/>
    <w:rsid w:val="00A54040"/>
    <w:rsid w:val="00A71C6F"/>
    <w:rsid w:val="00AB3DA1"/>
    <w:rsid w:val="00AC5E68"/>
    <w:rsid w:val="00AF5F3D"/>
    <w:rsid w:val="00AF6711"/>
    <w:rsid w:val="00BD6544"/>
    <w:rsid w:val="00BF3396"/>
    <w:rsid w:val="00C379BF"/>
    <w:rsid w:val="00C5794C"/>
    <w:rsid w:val="00C70F03"/>
    <w:rsid w:val="00C713EF"/>
    <w:rsid w:val="00D62B96"/>
    <w:rsid w:val="00D7463B"/>
    <w:rsid w:val="00DA2E23"/>
    <w:rsid w:val="00DD20A0"/>
    <w:rsid w:val="00E22010"/>
    <w:rsid w:val="00E5345A"/>
    <w:rsid w:val="00E96A97"/>
    <w:rsid w:val="00EB452E"/>
    <w:rsid w:val="00EF31B9"/>
    <w:rsid w:val="00F24885"/>
    <w:rsid w:val="00FB32B3"/>
    <w:rsid w:val="00FB3F24"/>
    <w:rsid w:val="00FE4343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F8D2AD-9F79-43B1-A52D-1B35ED21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r-FR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8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8" w:unhideWhenUsed="1"/>
    <w:lsdException w:name="Date" w:semiHidden="1" w:uiPriority="8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EA8"/>
  </w:style>
  <w:style w:type="paragraph" w:styleId="Titre1">
    <w:name w:val="heading 1"/>
    <w:basedOn w:val="Normal"/>
    <w:uiPriority w:val="4"/>
    <w:qFormat/>
    <w:rsid w:val="001E7033"/>
    <w:pPr>
      <w:spacing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1F4E79" w:themeColor="accent1" w:themeShade="80"/>
      <w:sz w:val="23"/>
      <w:szCs w:val="21"/>
    </w:rPr>
  </w:style>
  <w:style w:type="paragraph" w:styleId="Titre2">
    <w:name w:val="heading 2"/>
    <w:basedOn w:val="Normal"/>
    <w:next w:val="Normal"/>
    <w:uiPriority w:val="4"/>
    <w:unhideWhenUsed/>
    <w:qFormat/>
    <w:rsid w:val="00293282"/>
    <w:pPr>
      <w:keepNext/>
      <w:keepLines/>
      <w:spacing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aps/>
      <w:color w:val="404040" w:themeColor="text1" w:themeTint="BF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rsid w:val="00293282"/>
    <w:pPr>
      <w:keepNext/>
      <w:keepLines/>
      <w:spacing w:after="40" w:line="240" w:lineRule="auto"/>
      <w:contextualSpacing/>
      <w:outlineLvl w:val="2"/>
    </w:pPr>
    <w:rPr>
      <w:rFonts w:asciiTheme="majorHAnsi" w:eastAsiaTheme="majorEastAsia" w:hAnsiTheme="majorHAnsi" w:cstheme="majorBidi"/>
      <w:bCs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4"/>
    <w:semiHidden/>
    <w:unhideWhenUsed/>
    <w:qFormat/>
    <w:rsid w:val="00415C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re5">
    <w:name w:val="heading 5"/>
    <w:basedOn w:val="Normal"/>
    <w:next w:val="Normal"/>
    <w:link w:val="Titre5Car"/>
    <w:uiPriority w:val="4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6">
    <w:name w:val="heading 6"/>
    <w:basedOn w:val="Normal"/>
    <w:next w:val="Normal"/>
    <w:link w:val="Titre6Car"/>
    <w:uiPriority w:val="4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4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4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4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8F11E2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11E2"/>
  </w:style>
  <w:style w:type="character" w:styleId="Textedelespacerserv">
    <w:name w:val="Placeholder Text"/>
    <w:basedOn w:val="Policepardfaut"/>
    <w:uiPriority w:val="99"/>
    <w:semiHidden/>
    <w:rsid w:val="00BF3396"/>
    <w:rPr>
      <w:color w:val="595959" w:themeColor="text1" w:themeTint="A6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4"/>
    <w:rsid w:val="00AB3DA1"/>
    <w:rPr>
      <w:rFonts w:asciiTheme="majorHAnsi" w:eastAsiaTheme="majorEastAsia" w:hAnsiTheme="majorHAnsi" w:cstheme="majorBidi"/>
      <w:bCs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4"/>
    <w:semiHidden/>
    <w:rsid w:val="00AB3DA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re5Car">
    <w:name w:val="Titre 5 Car"/>
    <w:basedOn w:val="Policepardfaut"/>
    <w:link w:val="Titre5"/>
    <w:uiPriority w:val="4"/>
    <w:semiHidden/>
    <w:rsid w:val="00AB3DA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6Car">
    <w:name w:val="Titre 6 Car"/>
    <w:basedOn w:val="Policepardfaut"/>
    <w:link w:val="Titre6"/>
    <w:uiPriority w:val="4"/>
    <w:semiHidden/>
    <w:rsid w:val="00AB3DA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4"/>
    <w:semiHidden/>
    <w:rsid w:val="00AB3D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4"/>
    <w:semiHidden/>
    <w:rsid w:val="00AB3DA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4"/>
    <w:semiHidden/>
    <w:rsid w:val="00AB3D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audeCV">
    <w:name w:val="Tableau de C.V."/>
    <w:basedOn w:val="TableauNormal"/>
    <w:uiPriority w:val="99"/>
    <w:rsid w:val="001E7033"/>
    <w:tblPr>
      <w:tblBorders>
        <w:bottom w:val="single" w:sz="4" w:space="0" w:color="2E74B5" w:themeColor="accent1" w:themeShade="BF"/>
        <w:insideH w:val="single" w:sz="4" w:space="0" w:color="2E74B5" w:themeColor="accent1" w:themeShade="BF"/>
      </w:tblBorders>
      <w:tblCellMar>
        <w:top w:w="144" w:type="dxa"/>
        <w:left w:w="0" w:type="dxa"/>
        <w:bottom w:w="144" w:type="dxa"/>
        <w:right w:w="0" w:type="dxa"/>
      </w:tblCellMar>
    </w:tblPr>
  </w:style>
  <w:style w:type="character" w:styleId="Accentuation">
    <w:name w:val="Emphasis"/>
    <w:basedOn w:val="Policepardfaut"/>
    <w:uiPriority w:val="1"/>
    <w:qFormat/>
    <w:rsid w:val="0022794A"/>
    <w:rPr>
      <w:color w:val="1F4E79" w:themeColor="accent1" w:themeShade="80"/>
    </w:rPr>
  </w:style>
  <w:style w:type="paragraph" w:customStyle="1" w:styleId="Coordonnes">
    <w:name w:val="Coordonnées"/>
    <w:basedOn w:val="Normal"/>
    <w:uiPriority w:val="2"/>
    <w:qFormat/>
    <w:rsid w:val="007E3DA2"/>
    <w:pPr>
      <w:spacing w:after="240" w:line="240" w:lineRule="auto"/>
      <w:contextualSpacing/>
      <w:jc w:val="right"/>
    </w:pPr>
    <w:rPr>
      <w:szCs w:val="18"/>
    </w:rPr>
  </w:style>
  <w:style w:type="paragraph" w:customStyle="1" w:styleId="Pieddepage-Aligndroite">
    <w:name w:val="Pied de page - Aligné à droite"/>
    <w:basedOn w:val="Normal"/>
    <w:uiPriority w:val="99"/>
    <w:qFormat/>
    <w:rsid w:val="001E7033"/>
    <w:pPr>
      <w:spacing w:after="0" w:line="240" w:lineRule="auto"/>
      <w:jc w:val="right"/>
    </w:pPr>
  </w:style>
  <w:style w:type="paragraph" w:styleId="Listepuces">
    <w:name w:val="List Bullet"/>
    <w:basedOn w:val="Normal"/>
    <w:uiPriority w:val="5"/>
    <w:qFormat/>
    <w:rsid w:val="00293282"/>
    <w:pPr>
      <w:numPr>
        <w:numId w:val="2"/>
      </w:numPr>
      <w:contextualSpacing/>
    </w:pPr>
  </w:style>
  <w:style w:type="paragraph" w:styleId="En-tte">
    <w:name w:val="header"/>
    <w:basedOn w:val="Normal"/>
    <w:link w:val="En-tteCar"/>
    <w:uiPriority w:val="99"/>
    <w:rsid w:val="00545EBD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5EBD"/>
  </w:style>
  <w:style w:type="paragraph" w:styleId="Textedebulles">
    <w:name w:val="Balloon Text"/>
    <w:basedOn w:val="Normal"/>
    <w:link w:val="TextedebullesCar"/>
    <w:uiPriority w:val="99"/>
    <w:semiHidden/>
    <w:unhideWhenUsed/>
    <w:rsid w:val="0084760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604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847604"/>
  </w:style>
  <w:style w:type="paragraph" w:styleId="Normalcentr">
    <w:name w:val="Block Text"/>
    <w:basedOn w:val="Normal"/>
    <w:uiPriority w:val="99"/>
    <w:semiHidden/>
    <w:unhideWhenUsed/>
    <w:rsid w:val="00BF3396"/>
    <w:pPr>
      <w:pBdr>
        <w:top w:val="single" w:sz="2" w:space="10" w:color="1F4E79" w:themeColor="accent1" w:themeShade="80" w:shadow="1"/>
        <w:left w:val="single" w:sz="2" w:space="10" w:color="1F4E79" w:themeColor="accent1" w:themeShade="80" w:shadow="1"/>
        <w:bottom w:val="single" w:sz="2" w:space="10" w:color="1F4E79" w:themeColor="accent1" w:themeShade="80" w:shadow="1"/>
        <w:right w:val="single" w:sz="2" w:space="10" w:color="1F4E79" w:themeColor="accent1" w:themeShade="80" w:shadow="1"/>
      </w:pBdr>
      <w:ind w:left="1152" w:right="1152"/>
    </w:pPr>
    <w:rPr>
      <w:i/>
      <w:iCs/>
      <w:color w:val="1F4E79" w:themeColor="accent1" w:themeShade="8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4760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47604"/>
  </w:style>
  <w:style w:type="paragraph" w:styleId="Corpsdetexte2">
    <w:name w:val="Body Text 2"/>
    <w:basedOn w:val="Normal"/>
    <w:link w:val="Corpsdetexte2Car"/>
    <w:uiPriority w:val="99"/>
    <w:semiHidden/>
    <w:unhideWhenUsed/>
    <w:rsid w:val="0084760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47604"/>
  </w:style>
  <w:style w:type="paragraph" w:styleId="Corpsdetexte3">
    <w:name w:val="Body Text 3"/>
    <w:basedOn w:val="Normal"/>
    <w:link w:val="Corpsdetexte3Car"/>
    <w:uiPriority w:val="99"/>
    <w:semiHidden/>
    <w:unhideWhenUsed/>
    <w:rsid w:val="00847604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47604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847604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847604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4760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47604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847604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847604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84760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847604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47604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47604"/>
    <w:rPr>
      <w:szCs w:val="16"/>
    </w:rPr>
  </w:style>
  <w:style w:type="character" w:styleId="Titredulivre">
    <w:name w:val="Book Title"/>
    <w:basedOn w:val="Policepardfaut"/>
    <w:uiPriority w:val="33"/>
    <w:semiHidden/>
    <w:qFormat/>
    <w:rsid w:val="00415C27"/>
    <w:rPr>
      <w:b/>
      <w:bCs/>
      <w:i/>
      <w:iCs/>
      <w:spacing w:val="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4760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Formuledepolitesse">
    <w:name w:val="Closing"/>
    <w:basedOn w:val="Normal"/>
    <w:link w:val="FormuledepolitesseCar"/>
    <w:uiPriority w:val="8"/>
    <w:semiHidden/>
    <w:unhideWhenUsed/>
    <w:rsid w:val="0084760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8"/>
    <w:semiHidden/>
    <w:rsid w:val="00847604"/>
  </w:style>
  <w:style w:type="table" w:styleId="Grillecouleur">
    <w:name w:val="Colorful Grid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847604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47604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47604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476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47604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8"/>
    <w:semiHidden/>
    <w:unhideWhenUsed/>
    <w:rsid w:val="00847604"/>
  </w:style>
  <w:style w:type="character" w:customStyle="1" w:styleId="DateCar">
    <w:name w:val="Date Car"/>
    <w:basedOn w:val="Policepardfaut"/>
    <w:link w:val="Date"/>
    <w:uiPriority w:val="8"/>
    <w:semiHidden/>
    <w:rsid w:val="00847604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4760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47604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84760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847604"/>
  </w:style>
  <w:style w:type="character" w:styleId="Appeldenotedefin">
    <w:name w:val="endnote reference"/>
    <w:basedOn w:val="Policepardfaut"/>
    <w:uiPriority w:val="99"/>
    <w:semiHidden/>
    <w:unhideWhenUsed/>
    <w:rsid w:val="00847604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47604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47604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84760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847604"/>
    <w:rPr>
      <w:color w:val="954F72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847604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7604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7604"/>
    <w:rPr>
      <w:szCs w:val="20"/>
    </w:rPr>
  </w:style>
  <w:style w:type="table" w:customStyle="1" w:styleId="TableauGrille1Clair1">
    <w:name w:val="Tableau Grille 1 Clair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Grille2-Accentuation21">
    <w:name w:val="Tableau Grille 2 - Accentuation 2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Grille2-Accentuation31">
    <w:name w:val="Tableau Grille 2 - Accentuation 3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Grille2-Accentuation41">
    <w:name w:val="Tableau Grille 2 - Accentuation 4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Grille2-Accentuation51">
    <w:name w:val="Tableau Grille 2 - Accentuation 5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Grille2-Accentuation61">
    <w:name w:val="Tableau Grille 2 - Accentuation 6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31">
    <w:name w:val="Tableau Grille 3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TableauGrille41">
    <w:name w:val="Tableau Grille 4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Grille4-Accentuation21">
    <w:name w:val="Tableau Grille 4 - Accentuation 2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Grille4-Accentuation51">
    <w:name w:val="Tableau Grille 4 - Accentuation 5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Grille4-Accentuation61">
    <w:name w:val="Tableau Grille 4 - Accentuation 6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5Fonc1">
    <w:name w:val="Tableau Grille 5 Foncé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auGrille5Fonc-Accentuation21">
    <w:name w:val="Tableau Grille 5 Foncé - Accentuation 2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eauGrille5Fonc-Accentuation41">
    <w:name w:val="Tableau Grille 5 Foncé - Accentuation 4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eauGrille5Fonc-Accentuation61">
    <w:name w:val="Tableau Grille 5 Foncé - Accentuation 61"/>
    <w:basedOn w:val="Tableau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Grille6Couleur-Accentuation21">
    <w:name w:val="Tableau Grille 6 Couleur - Accentuation 21"/>
    <w:basedOn w:val="TableauNormal"/>
    <w:uiPriority w:val="51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Grille6Couleur-Accentuation31">
    <w:name w:val="Tableau Grille 6 Couleur - Accentuation 31"/>
    <w:basedOn w:val="TableauNormal"/>
    <w:uiPriority w:val="51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Grille6Couleur-Accentuation41">
    <w:name w:val="Tableau Grille 6 Couleur - Accentuation 41"/>
    <w:basedOn w:val="TableauNormal"/>
    <w:uiPriority w:val="51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Grille6Couleur-Accentuation61">
    <w:name w:val="Tableau Grille 6 Couleur - Accentuation 61"/>
    <w:basedOn w:val="TableauNormal"/>
    <w:uiPriority w:val="51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7Couleur1">
    <w:name w:val="Tableau Grille 7 Couleur1"/>
    <w:basedOn w:val="TableauNormal"/>
    <w:uiPriority w:val="52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TableauNormal"/>
    <w:uiPriority w:val="52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TableauNormal"/>
    <w:uiPriority w:val="52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uiPriority w:val="52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TableauNormal"/>
    <w:uiPriority w:val="52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TableauNormal"/>
    <w:uiPriority w:val="52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TableauNormal"/>
    <w:uiPriority w:val="52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cronymeHTML">
    <w:name w:val="HTML Acronym"/>
    <w:basedOn w:val="Policepardfaut"/>
    <w:uiPriority w:val="99"/>
    <w:semiHidden/>
    <w:unhideWhenUsed/>
    <w:rsid w:val="00847604"/>
  </w:style>
  <w:style w:type="paragraph" w:styleId="AdresseHTML">
    <w:name w:val="HTML Address"/>
    <w:basedOn w:val="Normal"/>
    <w:link w:val="AdresseHTMLCar"/>
    <w:uiPriority w:val="99"/>
    <w:semiHidden/>
    <w:unhideWhenUsed/>
    <w:rsid w:val="0084760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47604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847604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847604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847604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847604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47604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47604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847604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847604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847604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847604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847604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qFormat/>
    <w:rsid w:val="00415C27"/>
    <w:rPr>
      <w:i/>
      <w:iCs/>
      <w:color w:val="1F4E7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15C27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15C27"/>
    <w:rPr>
      <w:i/>
      <w:iCs/>
      <w:color w:val="1F4E79" w:themeColor="accent1" w:themeShade="80"/>
    </w:rPr>
  </w:style>
  <w:style w:type="character" w:styleId="Rfrenceintense">
    <w:name w:val="Intense Reference"/>
    <w:basedOn w:val="Policepardfaut"/>
    <w:uiPriority w:val="32"/>
    <w:semiHidden/>
    <w:qFormat/>
    <w:rsid w:val="00415C27"/>
    <w:rPr>
      <w:b/>
      <w:bCs/>
      <w:caps w:val="0"/>
      <w:smallCaps/>
      <w:color w:val="1F4E79" w:themeColor="accent1" w:themeShade="80"/>
      <w:spacing w:val="0"/>
    </w:rPr>
  </w:style>
  <w:style w:type="table" w:styleId="Grilleclaire">
    <w:name w:val="Light Grid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8476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847604"/>
  </w:style>
  <w:style w:type="paragraph" w:styleId="Liste">
    <w:name w:val="List"/>
    <w:basedOn w:val="Normal"/>
    <w:uiPriority w:val="99"/>
    <w:semiHidden/>
    <w:unhideWhenUsed/>
    <w:rsid w:val="0084760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84760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84760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84760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84760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847604"/>
    <w:pPr>
      <w:numPr>
        <w:numId w:val="3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847604"/>
    <w:pPr>
      <w:numPr>
        <w:numId w:val="4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847604"/>
    <w:pPr>
      <w:numPr>
        <w:numId w:val="5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847604"/>
    <w:pPr>
      <w:numPr>
        <w:numId w:val="6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84760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84760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84760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84760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847604"/>
    <w:pPr>
      <w:spacing w:after="120"/>
      <w:ind w:left="1800"/>
      <w:contextualSpacing/>
    </w:pPr>
  </w:style>
  <w:style w:type="paragraph" w:styleId="Listenumros">
    <w:name w:val="List Number"/>
    <w:basedOn w:val="Normal"/>
    <w:uiPriority w:val="5"/>
    <w:qFormat/>
    <w:rsid w:val="00293282"/>
    <w:pPr>
      <w:numPr>
        <w:numId w:val="7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847604"/>
    <w:pPr>
      <w:numPr>
        <w:numId w:val="8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847604"/>
    <w:pPr>
      <w:numPr>
        <w:numId w:val="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847604"/>
    <w:pPr>
      <w:numPr>
        <w:numId w:val="1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847604"/>
    <w:pPr>
      <w:numPr>
        <w:numId w:val="1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847604"/>
    <w:pPr>
      <w:ind w:left="720"/>
      <w:contextualSpacing/>
    </w:pPr>
  </w:style>
  <w:style w:type="table" w:customStyle="1" w:styleId="TableauListe1Clair1">
    <w:name w:val="Tableau Liste 1 Clair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1Clair-Accentuation11">
    <w:name w:val="Tableau Liste 1 Clair - Accentuation 1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Liste1Clair-Accentuation21">
    <w:name w:val="Tableau Liste 1 Clair - Accentuation 2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Liste1Clair-Accentuation31">
    <w:name w:val="Tableau Liste 1 Clair - Accentuation 3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Liste1Clair-Accentuation41">
    <w:name w:val="Tableau Liste 1 Clair - Accentuation 4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Liste1Clair-Accentuation51">
    <w:name w:val="Tableau Liste 1 Clair - Accentuation 5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Liste1Clair-Accentuation61">
    <w:name w:val="Tableau Liste 1 Clair - Accentuation 61"/>
    <w:basedOn w:val="Tableau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21">
    <w:name w:val="Tableau Liste 2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2-Accentuation11">
    <w:name w:val="Tableau Liste 2 - Accentuation 1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Liste2-Accentuation21">
    <w:name w:val="Tableau Liste 2 - Accentuation 2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Liste2-Accentuation31">
    <w:name w:val="Tableau Liste 2 - Accentuation 3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Liste2-Accentuation41">
    <w:name w:val="Tableau Liste 2 - Accentuation 4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Liste2-Accentuation51">
    <w:name w:val="Tableau Liste 2 - Accentuation 5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Liste2-Accentuation61">
    <w:name w:val="Tableau Liste 2 - Accentuation 61"/>
    <w:basedOn w:val="Tableau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31">
    <w:name w:val="Tableau Liste 3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Tableau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Liste4-Accentuation21">
    <w:name w:val="Tableau Liste 4 - Accentuation 2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Liste4-Accentuation31">
    <w:name w:val="Tableau Liste 4 - Accentuation 3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Liste4-Accentuation41">
    <w:name w:val="Tableau Liste 4 - Accentuation 4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Liste4-Accentuation51">
    <w:name w:val="Tableau Liste 4 - Accentuation 5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Liste4-Accentuation61">
    <w:name w:val="Tableau Liste 4 - Accentuation 61"/>
    <w:basedOn w:val="Tableau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5Fonc1">
    <w:name w:val="Tableau Liste 5 Foncé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Tableau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TableauNormal"/>
    <w:uiPriority w:val="51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6Couleur-Accentuation11">
    <w:name w:val="Tableau Liste 6 Couleur - Accentuation 11"/>
    <w:basedOn w:val="TableauNormal"/>
    <w:uiPriority w:val="51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auListe6Couleur-Accentuation21">
    <w:name w:val="Tableau Liste 6 Couleur - Accentuation 21"/>
    <w:basedOn w:val="TableauNormal"/>
    <w:uiPriority w:val="51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auNormal"/>
    <w:uiPriority w:val="51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auListe6Couleur-Accentuation41">
    <w:name w:val="Tableau Liste 6 Couleur - Accentuation 41"/>
    <w:basedOn w:val="TableauNormal"/>
    <w:uiPriority w:val="51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auListe6Couleur-Accentuation51">
    <w:name w:val="Tableau Liste 6 Couleur - Accentuation 51"/>
    <w:basedOn w:val="TableauNormal"/>
    <w:uiPriority w:val="51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Liste6Couleur-Accentuation61">
    <w:name w:val="Tableau Liste 6 Couleur - Accentuation 61"/>
    <w:basedOn w:val="TableauNormal"/>
    <w:uiPriority w:val="51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Liste7Couleur1">
    <w:name w:val="Tableau Liste 7 Couleur1"/>
    <w:basedOn w:val="TableauNormal"/>
    <w:uiPriority w:val="52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auNormal"/>
    <w:uiPriority w:val="52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auNormal"/>
    <w:uiPriority w:val="52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TableauNormal"/>
    <w:uiPriority w:val="52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auNormal"/>
    <w:uiPriority w:val="52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auNormal"/>
    <w:uiPriority w:val="52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auNormal"/>
    <w:uiPriority w:val="52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8476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847604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8476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84760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semiHidden/>
    <w:unhideWhenUsed/>
    <w:qFormat/>
    <w:rsid w:val="0084760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7604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847604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4760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47604"/>
  </w:style>
  <w:style w:type="character" w:styleId="Numrodepage">
    <w:name w:val="page number"/>
    <w:basedOn w:val="Policepardfaut"/>
    <w:uiPriority w:val="99"/>
    <w:semiHidden/>
    <w:unhideWhenUsed/>
    <w:rsid w:val="00847604"/>
  </w:style>
  <w:style w:type="table" w:customStyle="1" w:styleId="Tableausimple11">
    <w:name w:val="Tableau simple 11"/>
    <w:basedOn w:val="TableauNormal"/>
    <w:uiPriority w:val="4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TableauNormal"/>
    <w:uiPriority w:val="41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31">
    <w:name w:val="Tableau simple 31"/>
    <w:basedOn w:val="TableauNormal"/>
    <w:uiPriority w:val="42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43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auNormal"/>
    <w:uiPriority w:val="44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847604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47604"/>
    <w:rPr>
      <w:rFonts w:ascii="Consolas" w:hAnsi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15C27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415C27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8"/>
    <w:semiHidden/>
    <w:unhideWhenUsed/>
    <w:rsid w:val="00847604"/>
  </w:style>
  <w:style w:type="character" w:customStyle="1" w:styleId="SalutationsCar">
    <w:name w:val="Salutations Car"/>
    <w:basedOn w:val="Policepardfaut"/>
    <w:link w:val="Salutations"/>
    <w:uiPriority w:val="8"/>
    <w:semiHidden/>
    <w:rsid w:val="00847604"/>
  </w:style>
  <w:style w:type="paragraph" w:styleId="Signature">
    <w:name w:val="Signature"/>
    <w:basedOn w:val="Normal"/>
    <w:link w:val="SignatureCar"/>
    <w:uiPriority w:val="8"/>
    <w:semiHidden/>
    <w:unhideWhenUsed/>
    <w:rsid w:val="00847604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8"/>
    <w:semiHidden/>
    <w:rsid w:val="00847604"/>
  </w:style>
  <w:style w:type="character" w:styleId="lev">
    <w:name w:val="Strong"/>
    <w:basedOn w:val="Policepardfaut"/>
    <w:uiPriority w:val="9"/>
    <w:semiHidden/>
    <w:qFormat/>
    <w:rsid w:val="00847604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4857EE"/>
    <w:pPr>
      <w:numPr>
        <w:ilvl w:val="1"/>
      </w:numPr>
    </w:pPr>
    <w:rPr>
      <w:color w:val="5A5A5A" w:themeColor="text1" w:themeTint="A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4857EE"/>
    <w:rPr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qFormat/>
    <w:rsid w:val="00847604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qFormat/>
    <w:rsid w:val="00847604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84760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84760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84760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84760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84760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84760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84760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84760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84760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84760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84760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84760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84760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84760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84760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84760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84760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84760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TableauNormal"/>
    <w:uiPriority w:val="45"/>
    <w:rsid w:val="008476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84760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84760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84760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84760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84760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847604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847604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84760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84760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84760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847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84760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84760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84760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link w:val="TitreCar"/>
    <w:uiPriority w:val="3"/>
    <w:qFormat/>
    <w:rsid w:val="00293282"/>
    <w:pPr>
      <w:pBdr>
        <w:top w:val="single" w:sz="4" w:space="6" w:color="2E74B5" w:themeColor="accent1" w:themeShade="BF"/>
        <w:left w:val="single" w:sz="4" w:space="6" w:color="2E74B5" w:themeColor="accent1" w:themeShade="BF"/>
        <w:bottom w:val="single" w:sz="4" w:space="4" w:color="2E74B5" w:themeColor="accent1" w:themeShade="BF"/>
        <w:right w:val="single" w:sz="4" w:space="6" w:color="2E74B5" w:themeColor="accent1" w:themeShade="BF"/>
      </w:pBdr>
      <w:shd w:val="clear" w:color="auto" w:fill="2E74B5" w:themeFill="accent1" w:themeFillShade="BF"/>
      <w:spacing w:before="240"/>
      <w:ind w:left="144" w:right="144"/>
      <w:contextualSpacing/>
    </w:pPr>
    <w:rPr>
      <w:rFonts w:asciiTheme="majorHAnsi" w:eastAsiaTheme="majorEastAsia" w:hAnsiTheme="majorHAnsi" w:cstheme="majorBidi"/>
      <w:caps/>
      <w:color w:val="FFFFFF" w:themeColor="background1"/>
      <w:kern w:val="28"/>
      <w:sz w:val="32"/>
      <w:szCs w:val="56"/>
    </w:rPr>
  </w:style>
  <w:style w:type="character" w:customStyle="1" w:styleId="TitreCar">
    <w:name w:val="Titre Car"/>
    <w:basedOn w:val="Policepardfaut"/>
    <w:link w:val="Titre"/>
    <w:uiPriority w:val="3"/>
    <w:rsid w:val="00AB3DA1"/>
    <w:rPr>
      <w:rFonts w:asciiTheme="majorHAnsi" w:eastAsiaTheme="majorEastAsia" w:hAnsiTheme="majorHAnsi" w:cstheme="majorBidi"/>
      <w:caps/>
      <w:color w:val="FFFFFF" w:themeColor="background1"/>
      <w:kern w:val="28"/>
      <w:sz w:val="32"/>
      <w:szCs w:val="56"/>
      <w:shd w:val="clear" w:color="auto" w:fill="2E74B5" w:themeFill="accent1" w:themeFillShade="BF"/>
    </w:rPr>
  </w:style>
  <w:style w:type="paragraph" w:styleId="TitreTR">
    <w:name w:val="toa heading"/>
    <w:basedOn w:val="Normal"/>
    <w:next w:val="Normal"/>
    <w:uiPriority w:val="99"/>
    <w:semiHidden/>
    <w:unhideWhenUsed/>
    <w:rsid w:val="0084760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847604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847604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847604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847604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847604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847604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847604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847604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847604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B2EA8"/>
    <w:pPr>
      <w:keepNext/>
      <w:keepLines/>
      <w:outlineLvl w:val="9"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6696\AppData\Roaming\Microsoft\Templates\C.V.%20pour%20transfert%20inter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D6B0871C3E4D65B48925BFFF0F47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0E92D7-86A1-49DD-93AF-2D8964E50D84}"/>
      </w:docPartPr>
      <w:docPartBody>
        <w:p w:rsidR="00C51F0C" w:rsidRDefault="00117D74">
          <w:pPr>
            <w:pStyle w:val="30D6B0871C3E4D65B48925BFFF0F4770"/>
          </w:pPr>
          <w:r w:rsidRPr="007E3DA2">
            <w:rPr>
              <w:rStyle w:val="Accentuation"/>
              <w:lang w:bidi="fr-FR"/>
            </w:rPr>
            <w:t>E-mail</w:t>
          </w:r>
        </w:p>
      </w:docPartBody>
    </w:docPart>
    <w:docPart>
      <w:docPartPr>
        <w:name w:val="BB39933950564D1289608FAD4F6985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53B770-F1BC-4141-89A2-97BB0BBF1A5C}"/>
      </w:docPartPr>
      <w:docPartBody>
        <w:p w:rsidR="00C51F0C" w:rsidRDefault="00117D74">
          <w:pPr>
            <w:pStyle w:val="BB39933950564D1289608FAD4F698507"/>
          </w:pPr>
          <w:r w:rsidRPr="00293282">
            <w:rPr>
              <w:lang w:bidi="fr-FR"/>
            </w:rPr>
            <w:t>Poste téléphonique</w:t>
          </w:r>
        </w:p>
      </w:docPartBody>
    </w:docPart>
    <w:docPart>
      <w:docPartPr>
        <w:name w:val="7C5085BB5CF84DAABACA3B0A591A16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87B20-405A-4025-95BC-30DCD69BB223}"/>
      </w:docPartPr>
      <w:docPartBody>
        <w:p w:rsidR="00C51F0C" w:rsidRDefault="00117D74">
          <w:pPr>
            <w:pStyle w:val="7C5085BB5CF84DAABACA3B0A591A160E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BE571D939CFF4A6CADCD9C82C60D46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0D75D5-9554-4DD8-B656-F3BD61837D7B}"/>
      </w:docPartPr>
      <w:docPartBody>
        <w:p w:rsidR="00C51F0C" w:rsidRDefault="000C43AD" w:rsidP="000C43AD">
          <w:pPr>
            <w:pStyle w:val="BE571D939CFF4A6CADCD9C82C60D468A"/>
          </w:pPr>
          <w:r w:rsidRPr="00293282">
            <w:rPr>
              <w:lang w:bidi="fr-FR"/>
            </w:rPr>
            <w:t>Compétences et capacités 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AD"/>
    <w:rsid w:val="000C43AD"/>
    <w:rsid w:val="00117D74"/>
    <w:rsid w:val="003D63AD"/>
    <w:rsid w:val="004112B6"/>
    <w:rsid w:val="00C51F0C"/>
    <w:rsid w:val="00D328E9"/>
    <w:rsid w:val="00E5418E"/>
    <w:rsid w:val="00F80871"/>
    <w:rsid w:val="00F8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1"/>
    <w:qFormat/>
    <w:rPr>
      <w:color w:val="1F4E79" w:themeColor="accent1" w:themeShade="80"/>
    </w:rPr>
  </w:style>
  <w:style w:type="paragraph" w:customStyle="1" w:styleId="30D6B0871C3E4D65B48925BFFF0F4770">
    <w:name w:val="30D6B0871C3E4D65B48925BFFF0F4770"/>
  </w:style>
  <w:style w:type="paragraph" w:customStyle="1" w:styleId="BB39933950564D1289608FAD4F698507">
    <w:name w:val="BB39933950564D1289608FAD4F698507"/>
  </w:style>
  <w:style w:type="paragraph" w:customStyle="1" w:styleId="7C5085BB5CF84DAABACA3B0A591A160E">
    <w:name w:val="7C5085BB5CF84DAABACA3B0A591A160E"/>
  </w:style>
  <w:style w:type="paragraph" w:customStyle="1" w:styleId="5745F6E8A65A425AB35F4EFC6EA40A46">
    <w:name w:val="5745F6E8A65A425AB35F4EFC6EA40A46"/>
  </w:style>
  <w:style w:type="paragraph" w:customStyle="1" w:styleId="731B5C612F40458F99DA534126D15366">
    <w:name w:val="731B5C612F40458F99DA534126D15366"/>
  </w:style>
  <w:style w:type="paragraph" w:customStyle="1" w:styleId="B897823F71534F1A877079341C6C517C">
    <w:name w:val="B897823F71534F1A877079341C6C517C"/>
  </w:style>
  <w:style w:type="paragraph" w:customStyle="1" w:styleId="F6C00F6DA1C14944A54F589BBCD7EC9B">
    <w:name w:val="F6C00F6DA1C14944A54F589BBCD7EC9B"/>
  </w:style>
  <w:style w:type="paragraph" w:customStyle="1" w:styleId="2486035DCF384F5B8D71739BB59264AC">
    <w:name w:val="2486035DCF384F5B8D71739BB59264AC"/>
  </w:style>
  <w:style w:type="paragraph" w:customStyle="1" w:styleId="8FD6EA69EFDB40849BAD54F901A85987">
    <w:name w:val="8FD6EA69EFDB40849BAD54F901A85987"/>
  </w:style>
  <w:style w:type="paragraph" w:customStyle="1" w:styleId="78CE8B037A9C4B40B380DF297D8829BD">
    <w:name w:val="78CE8B037A9C4B40B380DF297D8829BD"/>
  </w:style>
  <w:style w:type="paragraph" w:customStyle="1" w:styleId="356A6F98173E426397B227D7F53794A1">
    <w:name w:val="356A6F98173E426397B227D7F53794A1"/>
  </w:style>
  <w:style w:type="paragraph" w:customStyle="1" w:styleId="297CDC3B124F4751A8E403552988D921">
    <w:name w:val="297CDC3B124F4751A8E403552988D921"/>
  </w:style>
  <w:style w:type="paragraph" w:customStyle="1" w:styleId="A00AF27D411A49FA8A51FF41CE44E88B">
    <w:name w:val="A00AF27D411A49FA8A51FF41CE44E88B"/>
  </w:style>
  <w:style w:type="paragraph" w:customStyle="1" w:styleId="15952D3EDCEE4BDC8CD5F2C0F367B702">
    <w:name w:val="15952D3EDCEE4BDC8CD5F2C0F367B702"/>
  </w:style>
  <w:style w:type="paragraph" w:customStyle="1" w:styleId="E7BDA71EF7BA4DE197C610D38E1353DD">
    <w:name w:val="E7BDA71EF7BA4DE197C610D38E1353DD"/>
  </w:style>
  <w:style w:type="paragraph" w:customStyle="1" w:styleId="382E67A084274E14AEC7EAFFB75CC4C9">
    <w:name w:val="382E67A084274E14AEC7EAFFB75CC4C9"/>
  </w:style>
  <w:style w:type="paragraph" w:customStyle="1" w:styleId="AF07C88617B74978A4CB13771A510681">
    <w:name w:val="AF07C88617B74978A4CB13771A510681"/>
  </w:style>
  <w:style w:type="paragraph" w:customStyle="1" w:styleId="2BDEF4B994EE44F6A542863728F349F7">
    <w:name w:val="2BDEF4B994EE44F6A542863728F349F7"/>
  </w:style>
  <w:style w:type="paragraph" w:customStyle="1" w:styleId="7AB70DAEBD944A8D99E1DF6466C08A23">
    <w:name w:val="7AB70DAEBD944A8D99E1DF6466C08A23"/>
  </w:style>
  <w:style w:type="paragraph" w:customStyle="1" w:styleId="A196158F2A2947A2A594565EB56F7074">
    <w:name w:val="A196158F2A2947A2A594565EB56F7074"/>
  </w:style>
  <w:style w:type="paragraph" w:customStyle="1" w:styleId="B38B3CAB072D438F96A421948AC5D483">
    <w:name w:val="B38B3CAB072D438F96A421948AC5D483"/>
  </w:style>
  <w:style w:type="paragraph" w:customStyle="1" w:styleId="A3A2E7048EEC47DA9E82EC0FBD485BCF">
    <w:name w:val="A3A2E7048EEC47DA9E82EC0FBD485BCF"/>
  </w:style>
  <w:style w:type="paragraph" w:customStyle="1" w:styleId="D37E50CFB09345B6A2C2F94585933E27">
    <w:name w:val="D37E50CFB09345B6A2C2F94585933E27"/>
  </w:style>
  <w:style w:type="paragraph" w:customStyle="1" w:styleId="75781C1D237240EB9BFD97A414746E50">
    <w:name w:val="75781C1D237240EB9BFD97A414746E50"/>
  </w:style>
  <w:style w:type="paragraph" w:customStyle="1" w:styleId="2EA044FA47C443DE9FFBFB649F819F21">
    <w:name w:val="2EA044FA47C443DE9FFBFB649F819F21"/>
  </w:style>
  <w:style w:type="paragraph" w:customStyle="1" w:styleId="317E63AD585B4536ADFB25FF445A69E0">
    <w:name w:val="317E63AD585B4536ADFB25FF445A69E0"/>
  </w:style>
  <w:style w:type="paragraph" w:customStyle="1" w:styleId="3BAEA7CB852C4BCEBCF1A952DD064BB8">
    <w:name w:val="3BAEA7CB852C4BCEBCF1A952DD064BB8"/>
  </w:style>
  <w:style w:type="paragraph" w:customStyle="1" w:styleId="AC5E78D9277E4DC69F2A47CAB709ED8C">
    <w:name w:val="AC5E78D9277E4DC69F2A47CAB709ED8C"/>
  </w:style>
  <w:style w:type="paragraph" w:customStyle="1" w:styleId="0AF0842874084BAD8602A0F1CF7DCB97">
    <w:name w:val="0AF0842874084BAD8602A0F1CF7DCB97"/>
  </w:style>
  <w:style w:type="paragraph" w:customStyle="1" w:styleId="5AA3F49DEE9D41E2BADCD88CCB0E13D1">
    <w:name w:val="5AA3F49DEE9D41E2BADCD88CCB0E13D1"/>
  </w:style>
  <w:style w:type="paragraph" w:customStyle="1" w:styleId="BE571D939CFF4A6CADCD9C82C60D468A">
    <w:name w:val="BE571D939CFF4A6CADCD9C82C60D468A"/>
    <w:rsid w:val="000C43AD"/>
  </w:style>
  <w:style w:type="paragraph" w:customStyle="1" w:styleId="4F3F7CAA9A9A4B998D0F1A94178616F8">
    <w:name w:val="4F3F7CAA9A9A4B998D0F1A94178616F8"/>
    <w:rsid w:val="000C43AD"/>
  </w:style>
  <w:style w:type="paragraph" w:customStyle="1" w:styleId="1EE73C07303746E1802E1E92E1F9CE70">
    <w:name w:val="1EE73C07303746E1802E1E92E1F9CE70"/>
    <w:rsid w:val="000C43AD"/>
  </w:style>
  <w:style w:type="paragraph" w:customStyle="1" w:styleId="0BACFF23E4694925BAE8836A8CDAA4D4">
    <w:name w:val="0BACFF23E4694925BAE8836A8CDAA4D4"/>
    <w:rsid w:val="000C43AD"/>
  </w:style>
  <w:style w:type="paragraph" w:customStyle="1" w:styleId="0D0619F2F7674EB69EDB4F77492EB52C">
    <w:name w:val="0D0619F2F7674EB69EDB4F77492EB52C"/>
    <w:rsid w:val="000C43AD"/>
  </w:style>
  <w:style w:type="paragraph" w:customStyle="1" w:styleId="852D3E76333B43A1B72E18490ADEED3B">
    <w:name w:val="852D3E76333B43A1B72E18490ADEED3B"/>
    <w:rsid w:val="000C43AD"/>
  </w:style>
  <w:style w:type="paragraph" w:customStyle="1" w:styleId="C139F6A2C4884F5484BA1E4C3FF4BDC5">
    <w:name w:val="C139F6A2C4884F5484BA1E4C3FF4BDC5"/>
    <w:rsid w:val="000C43AD"/>
  </w:style>
  <w:style w:type="paragraph" w:customStyle="1" w:styleId="F47509E3E4AE463F8D7D424850B8BDE4">
    <w:name w:val="F47509E3E4AE463F8D7D424850B8BDE4"/>
    <w:rsid w:val="000C43AD"/>
  </w:style>
  <w:style w:type="paragraph" w:customStyle="1" w:styleId="385B77EEFDFF4CBA95BE69404119D9DA">
    <w:name w:val="385B77EEFDFF4CBA95BE69404119D9DA"/>
    <w:rsid w:val="000C43AD"/>
  </w:style>
  <w:style w:type="paragraph" w:customStyle="1" w:styleId="0D2E1A8BA38C49ABAD0DC7D291409486">
    <w:name w:val="0D2E1A8BA38C49ABAD0DC7D291409486"/>
    <w:rsid w:val="000C43AD"/>
  </w:style>
  <w:style w:type="paragraph" w:customStyle="1" w:styleId="2C9BB66B723D445DB554FD1C1D094633">
    <w:name w:val="2C9BB66B723D445DB554FD1C1D094633"/>
    <w:rsid w:val="000C43AD"/>
  </w:style>
  <w:style w:type="paragraph" w:customStyle="1" w:styleId="32B8EC74CBED490AB4716554DF768DCA">
    <w:name w:val="32B8EC74CBED490AB4716554DF768DCA"/>
    <w:rsid w:val="000C43AD"/>
  </w:style>
  <w:style w:type="paragraph" w:customStyle="1" w:styleId="D26507B9137B4F81AAAA7037687555C7">
    <w:name w:val="D26507B9137B4F81AAAA7037687555C7"/>
    <w:rsid w:val="000C43AD"/>
  </w:style>
  <w:style w:type="paragraph" w:customStyle="1" w:styleId="7A1753FC87884598817326DA1921CF32">
    <w:name w:val="7A1753FC87884598817326DA1921CF32"/>
    <w:rsid w:val="000C43AD"/>
  </w:style>
  <w:style w:type="paragraph" w:customStyle="1" w:styleId="E410859A94C642F1895896C1530C1F0F">
    <w:name w:val="E410859A94C642F1895896C1530C1F0F"/>
    <w:rsid w:val="000C43AD"/>
  </w:style>
  <w:style w:type="paragraph" w:customStyle="1" w:styleId="026AFE5B36BF4E83BEAA32004890EF35">
    <w:name w:val="026AFE5B36BF4E83BEAA32004890EF35"/>
    <w:rsid w:val="000C43AD"/>
  </w:style>
  <w:style w:type="paragraph" w:customStyle="1" w:styleId="F60A03FEB7FD47DFB2D743601CD4C0F4">
    <w:name w:val="F60A03FEB7FD47DFB2D743601CD4C0F4"/>
    <w:rsid w:val="000C43AD"/>
  </w:style>
  <w:style w:type="paragraph" w:customStyle="1" w:styleId="9F25699A107E4F36A9B8DAD831EC1D72">
    <w:name w:val="9F25699A107E4F36A9B8DAD831EC1D72"/>
    <w:rsid w:val="000C43AD"/>
  </w:style>
  <w:style w:type="paragraph" w:customStyle="1" w:styleId="545E6A813D3A4EF086330C3D448827B1">
    <w:name w:val="545E6A813D3A4EF086330C3D448827B1"/>
    <w:rsid w:val="000C43AD"/>
  </w:style>
  <w:style w:type="paragraph" w:customStyle="1" w:styleId="E39C11F2C8014E9CA0CD70720AAEF7B7">
    <w:name w:val="E39C11F2C8014E9CA0CD70720AAEF7B7"/>
    <w:rsid w:val="000C43AD"/>
  </w:style>
  <w:style w:type="paragraph" w:customStyle="1" w:styleId="EA738047339F4D47845A45F067C6CE5F">
    <w:name w:val="EA738047339F4D47845A45F067C6CE5F"/>
    <w:rsid w:val="000C43AD"/>
  </w:style>
  <w:style w:type="paragraph" w:customStyle="1" w:styleId="FF66156A72D3468889805E3DAB97CB01">
    <w:name w:val="FF66156A72D3468889805E3DAB97CB01"/>
    <w:rsid w:val="000C43AD"/>
  </w:style>
  <w:style w:type="paragraph" w:customStyle="1" w:styleId="8F447F62A238447D97FFE4DE48FDBD9C">
    <w:name w:val="8F447F62A238447D97FFE4DE48FDBD9C"/>
    <w:rsid w:val="000C43AD"/>
  </w:style>
  <w:style w:type="paragraph" w:customStyle="1" w:styleId="D77258D355FD4A1084A979459C80B159">
    <w:name w:val="D77258D355FD4A1084A979459C80B159"/>
    <w:rsid w:val="000C43AD"/>
  </w:style>
  <w:style w:type="paragraph" w:customStyle="1" w:styleId="CD3E5DD897F44ADAAC9DD6221516BA81">
    <w:name w:val="CD3E5DD897F44ADAAC9DD6221516BA81"/>
    <w:rsid w:val="000C43AD"/>
  </w:style>
  <w:style w:type="paragraph" w:customStyle="1" w:styleId="63587CF6D48E4E14B4644B46D23AD9F0">
    <w:name w:val="63587CF6D48E4E14B4644B46D23AD9F0"/>
    <w:rsid w:val="000C43AD"/>
  </w:style>
  <w:style w:type="paragraph" w:customStyle="1" w:styleId="234EFDA8EA1042EAB25EBE9C42A1F065">
    <w:name w:val="234EFDA8EA1042EAB25EBE9C42A1F065"/>
    <w:rsid w:val="000C43AD"/>
  </w:style>
  <w:style w:type="paragraph" w:customStyle="1" w:styleId="76EBA0ED02BC492281324A403A7172DB">
    <w:name w:val="76EBA0ED02BC492281324A403A7172DB"/>
    <w:rsid w:val="000C43AD"/>
  </w:style>
  <w:style w:type="paragraph" w:customStyle="1" w:styleId="2E8D3CFF59D049309230FF8CD5717179">
    <w:name w:val="2E8D3CFF59D049309230FF8CD5717179"/>
    <w:rsid w:val="000C43AD"/>
  </w:style>
  <w:style w:type="paragraph" w:customStyle="1" w:styleId="26F9BC300BB340C19C93EFE6E9490DF2">
    <w:name w:val="26F9BC300BB340C19C93EFE6E9490DF2"/>
    <w:rsid w:val="000C43AD"/>
  </w:style>
  <w:style w:type="paragraph" w:customStyle="1" w:styleId="18A35841C8C6484B813DA749DDC7EBB8">
    <w:name w:val="18A35841C8C6484B813DA749DDC7EBB8"/>
    <w:rsid w:val="000C43AD"/>
  </w:style>
  <w:style w:type="paragraph" w:customStyle="1" w:styleId="684BFABAB4FA405688892DAFD8E40441">
    <w:name w:val="684BFABAB4FA405688892DAFD8E40441"/>
    <w:rsid w:val="000C43AD"/>
  </w:style>
  <w:style w:type="paragraph" w:customStyle="1" w:styleId="11A0EF10C49949D6B07819F26BD32515">
    <w:name w:val="11A0EF10C49949D6B07819F26BD32515"/>
    <w:rsid w:val="000C43AD"/>
  </w:style>
  <w:style w:type="paragraph" w:customStyle="1" w:styleId="38054163515D4BDEB3FCB7DEB6131CFA">
    <w:name w:val="38054163515D4BDEB3FCB7DEB6131CFA"/>
    <w:rsid w:val="000C43AD"/>
  </w:style>
  <w:style w:type="paragraph" w:customStyle="1" w:styleId="457CB363FEBD433298A8E3E2F60E19ED">
    <w:name w:val="457CB363FEBD433298A8E3E2F60E19ED"/>
    <w:rsid w:val="000C43AD"/>
  </w:style>
  <w:style w:type="paragraph" w:customStyle="1" w:styleId="30FB893E3CA646A8B0D05CD0CD598E85">
    <w:name w:val="30FB893E3CA646A8B0D05CD0CD598E85"/>
    <w:rsid w:val="000C43AD"/>
  </w:style>
  <w:style w:type="paragraph" w:customStyle="1" w:styleId="329BBB52C3A440C8A29264047FE11CAE">
    <w:name w:val="329BBB52C3A440C8A29264047FE11CAE"/>
    <w:rsid w:val="000C43AD"/>
  </w:style>
  <w:style w:type="paragraph" w:customStyle="1" w:styleId="9112B2C74D7740EEBF0A7E2E3949DDD5">
    <w:name w:val="9112B2C74D7740EEBF0A7E2E3949DDD5"/>
    <w:rsid w:val="000C43AD"/>
  </w:style>
  <w:style w:type="paragraph" w:customStyle="1" w:styleId="22D363A80D4B4B279651BCAA6B585635">
    <w:name w:val="22D363A80D4B4B279651BCAA6B585635"/>
    <w:rsid w:val="000C43AD"/>
  </w:style>
  <w:style w:type="paragraph" w:customStyle="1" w:styleId="18DFA8EAC7A44F2498714CBACFFB6FB0">
    <w:name w:val="18DFA8EAC7A44F2498714CBACFFB6FB0"/>
    <w:rsid w:val="000C43AD"/>
  </w:style>
  <w:style w:type="paragraph" w:customStyle="1" w:styleId="5ED6655B91B84554848AF7456859C5F3">
    <w:name w:val="5ED6655B91B84554848AF7456859C5F3"/>
    <w:rsid w:val="000C43AD"/>
  </w:style>
  <w:style w:type="paragraph" w:customStyle="1" w:styleId="1458983282D44FB3BA0CEEC7F6D181AE">
    <w:name w:val="1458983282D44FB3BA0CEEC7F6D181AE"/>
    <w:rsid w:val="000C43AD"/>
  </w:style>
  <w:style w:type="paragraph" w:customStyle="1" w:styleId="AC1AF59C51C14AC18C853FF23149A6F5">
    <w:name w:val="AC1AF59C51C14AC18C853FF23149A6F5"/>
    <w:rsid w:val="000C43AD"/>
  </w:style>
  <w:style w:type="paragraph" w:customStyle="1" w:styleId="7CCDCB2156634087BECE273881C4E098">
    <w:name w:val="7CCDCB2156634087BECE273881C4E098"/>
    <w:rsid w:val="000C43AD"/>
  </w:style>
  <w:style w:type="paragraph" w:customStyle="1" w:styleId="DA71C23C1EA44CE5B627EBCDEA61E5B1">
    <w:name w:val="DA71C23C1EA44CE5B627EBCDEA61E5B1"/>
    <w:rsid w:val="000C43AD"/>
  </w:style>
  <w:style w:type="paragraph" w:customStyle="1" w:styleId="EFF10F8EF46C470D93AA3608DD982FB6">
    <w:name w:val="EFF10F8EF46C470D93AA3608DD982FB6"/>
    <w:rsid w:val="000C43AD"/>
  </w:style>
  <w:style w:type="paragraph" w:customStyle="1" w:styleId="F1D37ACD20994F0BB49620D8882B8580">
    <w:name w:val="F1D37ACD20994F0BB49620D8882B8580"/>
    <w:rsid w:val="000C43AD"/>
  </w:style>
  <w:style w:type="paragraph" w:customStyle="1" w:styleId="1BCEAD6054754C77A77BEA2E707FF4A7">
    <w:name w:val="1BCEAD6054754C77A77BEA2E707FF4A7"/>
    <w:rsid w:val="000C43AD"/>
  </w:style>
  <w:style w:type="paragraph" w:customStyle="1" w:styleId="8CFFFE58FA6E4B0FBEF251220536A931">
    <w:name w:val="8CFFFE58FA6E4B0FBEF251220536A931"/>
    <w:rsid w:val="000C43AD"/>
  </w:style>
  <w:style w:type="paragraph" w:customStyle="1" w:styleId="37891E15A8F641F6A9C05942938E7C7F">
    <w:name w:val="37891E15A8F641F6A9C05942938E7C7F"/>
    <w:rsid w:val="000C43AD"/>
  </w:style>
  <w:style w:type="paragraph" w:customStyle="1" w:styleId="2807661A29DD4DB4AED5933F0C0DB84F">
    <w:name w:val="2807661A29DD4DB4AED5933F0C0DB84F"/>
    <w:rsid w:val="000C43AD"/>
  </w:style>
  <w:style w:type="paragraph" w:customStyle="1" w:styleId="D18F1DD5B75544BAB4AB39EEEEF3173D">
    <w:name w:val="D18F1DD5B75544BAB4AB39EEEEF3173D"/>
    <w:rsid w:val="000C43AD"/>
  </w:style>
  <w:style w:type="paragraph" w:customStyle="1" w:styleId="A318C6E8CED14C91AB74DC783CB8D6F3">
    <w:name w:val="A318C6E8CED14C91AB74DC783CB8D6F3"/>
    <w:rsid w:val="000C43AD"/>
  </w:style>
  <w:style w:type="paragraph" w:customStyle="1" w:styleId="A1D2ADB2F4544852A02BBF7C1C46DAA9">
    <w:name w:val="A1D2ADB2F4544852A02BBF7C1C46DAA9"/>
    <w:rsid w:val="000C43AD"/>
  </w:style>
  <w:style w:type="paragraph" w:customStyle="1" w:styleId="7D9AA17859C24283A19CBE7FA04575AB">
    <w:name w:val="7D9AA17859C24283A19CBE7FA04575AB"/>
    <w:rsid w:val="000C43AD"/>
  </w:style>
  <w:style w:type="paragraph" w:customStyle="1" w:styleId="4D935AE0AAF04ACB9ED19E20A7E85B1E">
    <w:name w:val="4D935AE0AAF04ACB9ED19E20A7E85B1E"/>
    <w:rsid w:val="000C43AD"/>
  </w:style>
  <w:style w:type="paragraph" w:customStyle="1" w:styleId="45F803019F354327A5721DA64A9ADC90">
    <w:name w:val="45F803019F354327A5721DA64A9ADC90"/>
    <w:rsid w:val="000C43AD"/>
  </w:style>
  <w:style w:type="paragraph" w:customStyle="1" w:styleId="742437F478114CB7847CB15F210146E5">
    <w:name w:val="742437F478114CB7847CB15F210146E5"/>
    <w:rsid w:val="000C43AD"/>
  </w:style>
  <w:style w:type="paragraph" w:customStyle="1" w:styleId="E35B6EC4B5564CC5BC81A3A7A33F8C87">
    <w:name w:val="E35B6EC4B5564CC5BC81A3A7A33F8C87"/>
    <w:rsid w:val="000C43AD"/>
  </w:style>
  <w:style w:type="paragraph" w:customStyle="1" w:styleId="607954B4F1C84ABAB248D20A57021FA8">
    <w:name w:val="607954B4F1C84ABAB248D20A57021FA8"/>
    <w:rsid w:val="000C43AD"/>
  </w:style>
  <w:style w:type="paragraph" w:customStyle="1" w:styleId="199F6E923DD84BF39972FA75A3543CD9">
    <w:name w:val="199F6E923DD84BF39972FA75A3543CD9"/>
    <w:rsid w:val="000C43AD"/>
  </w:style>
  <w:style w:type="paragraph" w:customStyle="1" w:styleId="7F0DE0F1C0CC48D393DEA9881B393ECE">
    <w:name w:val="7F0DE0F1C0CC48D393DEA9881B393ECE"/>
    <w:rsid w:val="000C43AD"/>
  </w:style>
  <w:style w:type="paragraph" w:customStyle="1" w:styleId="2BCE2FD44BFF4EA0A77C17C1FE2B7B60">
    <w:name w:val="2BCE2FD44BFF4EA0A77C17C1FE2B7B60"/>
    <w:rsid w:val="000C43AD"/>
  </w:style>
  <w:style w:type="paragraph" w:customStyle="1" w:styleId="6E9075D9C4EA47A791D7FBCAD9CCFC86">
    <w:name w:val="6E9075D9C4EA47A791D7FBCAD9CCFC86"/>
    <w:rsid w:val="000C43AD"/>
  </w:style>
  <w:style w:type="paragraph" w:customStyle="1" w:styleId="27BCA6962D304B2BB378AB0D9F907F29">
    <w:name w:val="27BCA6962D304B2BB378AB0D9F907F29"/>
    <w:rsid w:val="000C43AD"/>
  </w:style>
  <w:style w:type="paragraph" w:customStyle="1" w:styleId="F50ADC13826F4EFB9F45FC5144EA5008">
    <w:name w:val="F50ADC13826F4EFB9F45FC5144EA5008"/>
    <w:rsid w:val="000C43AD"/>
  </w:style>
  <w:style w:type="paragraph" w:customStyle="1" w:styleId="5B740E2662034029BFBA04CD1470D34F">
    <w:name w:val="5B740E2662034029BFBA04CD1470D34F"/>
    <w:rsid w:val="000C43AD"/>
  </w:style>
  <w:style w:type="paragraph" w:customStyle="1" w:styleId="49E7E9685F424A9ABE755D17A8897961">
    <w:name w:val="49E7E9685F424A9ABE755D17A8897961"/>
    <w:rsid w:val="000C43AD"/>
  </w:style>
  <w:style w:type="paragraph" w:customStyle="1" w:styleId="19E653504062460E99F11438C2E2283D">
    <w:name w:val="19E653504062460E99F11438C2E2283D"/>
    <w:rsid w:val="000C43AD"/>
  </w:style>
  <w:style w:type="paragraph" w:customStyle="1" w:styleId="FC7BF44458FA4914BA96CAA71729E0D9">
    <w:name w:val="FC7BF44458FA4914BA96CAA71729E0D9"/>
    <w:rsid w:val="000C43AD"/>
  </w:style>
  <w:style w:type="paragraph" w:customStyle="1" w:styleId="071F9FDDFCDB4ED0AAC851230FC26264">
    <w:name w:val="071F9FDDFCDB4ED0AAC851230FC26264"/>
    <w:rsid w:val="000C43AD"/>
  </w:style>
  <w:style w:type="paragraph" w:customStyle="1" w:styleId="B3396B912B3B404ABAD8144F928BC905">
    <w:name w:val="B3396B912B3B404ABAD8144F928BC905"/>
    <w:rsid w:val="000C43AD"/>
  </w:style>
  <w:style w:type="paragraph" w:customStyle="1" w:styleId="6DA1AB2DEC77447E897FD0B83B1BFD75">
    <w:name w:val="6DA1AB2DEC77447E897FD0B83B1BFD75"/>
    <w:rsid w:val="000C43AD"/>
  </w:style>
  <w:style w:type="paragraph" w:customStyle="1" w:styleId="EADA6D57E5894CCEB018516654C489EF">
    <w:name w:val="EADA6D57E5894CCEB018516654C489EF"/>
    <w:rsid w:val="000C43AD"/>
  </w:style>
  <w:style w:type="paragraph" w:customStyle="1" w:styleId="E77763A8C2614B22BD8B8F712A6A0370">
    <w:name w:val="E77763A8C2614B22BD8B8F712A6A0370"/>
    <w:rsid w:val="000C43AD"/>
  </w:style>
  <w:style w:type="paragraph" w:customStyle="1" w:styleId="F1E2026A30F4478DAAFA5B82AD894F63">
    <w:name w:val="F1E2026A30F4478DAAFA5B82AD894F63"/>
    <w:rsid w:val="000C43AD"/>
  </w:style>
  <w:style w:type="paragraph" w:customStyle="1" w:styleId="6B88D84BA06148CDABB86C1D8CDA1687">
    <w:name w:val="6B88D84BA06148CDABB86C1D8CDA1687"/>
    <w:rsid w:val="000C43AD"/>
  </w:style>
  <w:style w:type="paragraph" w:customStyle="1" w:styleId="025D7F1324BC4702BCE3329BB5C595B2">
    <w:name w:val="025D7F1324BC4702BCE3329BB5C595B2"/>
    <w:rsid w:val="000C43AD"/>
  </w:style>
  <w:style w:type="paragraph" w:customStyle="1" w:styleId="7DE9293F536F4DE1995B057271ED62FA">
    <w:name w:val="7DE9293F536F4DE1995B057271ED62FA"/>
    <w:rsid w:val="000C43AD"/>
  </w:style>
  <w:style w:type="paragraph" w:customStyle="1" w:styleId="516E1677623844B8A68298549E211844">
    <w:name w:val="516E1677623844B8A68298549E211844"/>
    <w:rsid w:val="000C43AD"/>
  </w:style>
  <w:style w:type="paragraph" w:customStyle="1" w:styleId="B6DD6380110A4D0083636A22A595F02B">
    <w:name w:val="B6DD6380110A4D0083636A22A595F02B"/>
    <w:rsid w:val="000C43AD"/>
  </w:style>
  <w:style w:type="paragraph" w:customStyle="1" w:styleId="3C4B5A291C7448519910A2FBA3910082">
    <w:name w:val="3C4B5A291C7448519910A2FBA3910082"/>
    <w:rsid w:val="000C43AD"/>
  </w:style>
  <w:style w:type="paragraph" w:customStyle="1" w:styleId="764F5D3712324F46A01CE49648C5216D">
    <w:name w:val="764F5D3712324F46A01CE49648C5216D"/>
    <w:rsid w:val="000C43AD"/>
  </w:style>
  <w:style w:type="paragraph" w:customStyle="1" w:styleId="8091C99DE5B641B49034712C49D02FD2">
    <w:name w:val="8091C99DE5B641B49034712C49D02FD2"/>
    <w:rsid w:val="000C43AD"/>
  </w:style>
  <w:style w:type="paragraph" w:customStyle="1" w:styleId="E82B8C9CF07C41A09AE7EBE567594E7E">
    <w:name w:val="E82B8C9CF07C41A09AE7EBE567594E7E"/>
    <w:rsid w:val="000C43AD"/>
  </w:style>
  <w:style w:type="paragraph" w:customStyle="1" w:styleId="00987A981AC14BF8B83269C5167F205C">
    <w:name w:val="00987A981AC14BF8B83269C5167F205C"/>
    <w:rsid w:val="000C43AD"/>
  </w:style>
  <w:style w:type="paragraph" w:customStyle="1" w:styleId="6FAD5A8FA9F147719A3A541059168060">
    <w:name w:val="6FAD5A8FA9F147719A3A541059168060"/>
    <w:rsid w:val="000C43AD"/>
  </w:style>
  <w:style w:type="paragraph" w:customStyle="1" w:styleId="C29061478B624973AD7657B1ABEBCAC9">
    <w:name w:val="C29061478B624973AD7657B1ABEBCAC9"/>
    <w:rsid w:val="000C43AD"/>
  </w:style>
  <w:style w:type="paragraph" w:customStyle="1" w:styleId="532AABA93808426D80F83E641640E990">
    <w:name w:val="532AABA93808426D80F83E641640E990"/>
    <w:rsid w:val="000C43AD"/>
  </w:style>
  <w:style w:type="paragraph" w:customStyle="1" w:styleId="E21AC932ADDA405A9ACAE161DA8FAF7F">
    <w:name w:val="E21AC932ADDA405A9ACAE161DA8FAF7F"/>
    <w:rsid w:val="000C43AD"/>
  </w:style>
  <w:style w:type="paragraph" w:customStyle="1" w:styleId="B40BB14EA72040E494B15EDFAD5AB8AE">
    <w:name w:val="B40BB14EA72040E494B15EDFAD5AB8AE"/>
    <w:rsid w:val="000C43AD"/>
  </w:style>
  <w:style w:type="paragraph" w:customStyle="1" w:styleId="8B862B1ADB094FE09051F9EE64CA48E6">
    <w:name w:val="8B862B1ADB094FE09051F9EE64CA48E6"/>
    <w:rsid w:val="000C43AD"/>
  </w:style>
  <w:style w:type="paragraph" w:customStyle="1" w:styleId="5ED7BA9454CC48DF98AACD359E17B675">
    <w:name w:val="5ED7BA9454CC48DF98AACD359E17B675"/>
    <w:rsid w:val="000C43AD"/>
  </w:style>
  <w:style w:type="paragraph" w:customStyle="1" w:styleId="C2C2ADB94AA045CCBF59A3ED0C571D10">
    <w:name w:val="C2C2ADB94AA045CCBF59A3ED0C571D10"/>
    <w:rsid w:val="000C43AD"/>
  </w:style>
  <w:style w:type="paragraph" w:customStyle="1" w:styleId="2B1937D02C9E4726874FAC246F75ADBF">
    <w:name w:val="2B1937D02C9E4726874FAC246F75ADBF"/>
    <w:rsid w:val="000C43AD"/>
  </w:style>
  <w:style w:type="paragraph" w:customStyle="1" w:styleId="A93A0048CC614BE388E5E45CE4AE1A44">
    <w:name w:val="A93A0048CC614BE388E5E45CE4AE1A44"/>
    <w:rsid w:val="000C43AD"/>
  </w:style>
  <w:style w:type="paragraph" w:customStyle="1" w:styleId="3319087792174CDD82BE0547136BD83F">
    <w:name w:val="3319087792174CDD82BE0547136BD83F"/>
    <w:rsid w:val="000C43AD"/>
  </w:style>
  <w:style w:type="paragraph" w:customStyle="1" w:styleId="2D55A024DB764E32A5593DFFE25452DF">
    <w:name w:val="2D55A024DB764E32A5593DFFE25452DF"/>
    <w:rsid w:val="000C43AD"/>
  </w:style>
  <w:style w:type="paragraph" w:customStyle="1" w:styleId="39E523947C2E498E8403D2F33D2D4CAC">
    <w:name w:val="39E523947C2E498E8403D2F33D2D4CAC"/>
    <w:rsid w:val="000C43AD"/>
  </w:style>
  <w:style w:type="paragraph" w:customStyle="1" w:styleId="BBE075B536774BB3B4D1CECF02AA7BED">
    <w:name w:val="BBE075B536774BB3B4D1CECF02AA7BED"/>
    <w:rsid w:val="000C43AD"/>
  </w:style>
  <w:style w:type="paragraph" w:customStyle="1" w:styleId="C2B972B6ED0B416582C9A5630C9685BC">
    <w:name w:val="C2B972B6ED0B416582C9A5630C9685BC"/>
    <w:rsid w:val="000C43AD"/>
  </w:style>
  <w:style w:type="paragraph" w:customStyle="1" w:styleId="5C05F3850C974AE7ABB8D07B231D20CE">
    <w:name w:val="5C05F3850C974AE7ABB8D07B231D20CE"/>
    <w:rsid w:val="000C43AD"/>
  </w:style>
  <w:style w:type="paragraph" w:customStyle="1" w:styleId="14C4093ECB36457E923A78BB3EBDD387">
    <w:name w:val="14C4093ECB36457E923A78BB3EBDD387"/>
    <w:rsid w:val="000C43AD"/>
  </w:style>
  <w:style w:type="paragraph" w:customStyle="1" w:styleId="4D19D963DB864C9AAC13AA2490258CA1">
    <w:name w:val="4D19D963DB864C9AAC13AA2490258CA1"/>
    <w:rsid w:val="000C43AD"/>
  </w:style>
  <w:style w:type="paragraph" w:customStyle="1" w:styleId="45F574C6CCE94B8795B3171D95DE10E2">
    <w:name w:val="45F574C6CCE94B8795B3171D95DE10E2"/>
    <w:rsid w:val="000C43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Fac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 HD - core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Facet HD - cor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pour transfert interne.dotx</Template>
  <TotalTime>1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CHU NIMES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DIDOMENICO morgane</dc:creator>
  <cp:keywords>FERRARI CICIARELLI Pascal</cp:keywords>
  <cp:lastModifiedBy>FABRE nathalie</cp:lastModifiedBy>
  <cp:revision>2</cp:revision>
  <dcterms:created xsi:type="dcterms:W3CDTF">2021-01-21T15:24:00Z</dcterms:created>
  <dcterms:modified xsi:type="dcterms:W3CDTF">2021-01-21T15:24:00Z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